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A46" w:rsidRDefault="00D82A46" w:rsidP="00D82A46">
      <w:pPr>
        <w:ind w:firstLine="0"/>
        <w:rPr>
          <w:b/>
        </w:rPr>
      </w:pPr>
    </w:p>
    <w:p w:rsidR="00713664" w:rsidRDefault="00713664" w:rsidP="00D82A46">
      <w:pPr>
        <w:ind w:firstLine="0"/>
        <w:rPr>
          <w:b/>
        </w:rPr>
      </w:pPr>
    </w:p>
    <w:p w:rsidR="00C04FE5" w:rsidRDefault="00C04FE5" w:rsidP="00926013">
      <w:pPr>
        <w:ind w:firstLine="0"/>
        <w:rPr>
          <w:sz w:val="28"/>
          <w:szCs w:val="28"/>
        </w:rPr>
      </w:pPr>
    </w:p>
    <w:p w:rsidR="00C04FE5" w:rsidRDefault="00C04FE5" w:rsidP="00C04FE5">
      <w:pPr>
        <w:ind w:firstLine="0"/>
        <w:jc w:val="center"/>
        <w:rPr>
          <w:sz w:val="28"/>
          <w:szCs w:val="28"/>
        </w:rPr>
      </w:pPr>
    </w:p>
    <w:p w:rsidR="00C04FE5" w:rsidRPr="00C04FE5" w:rsidRDefault="00C04FE5" w:rsidP="00C04FE5">
      <w:pPr>
        <w:ind w:firstLine="0"/>
      </w:pPr>
      <w:r w:rsidRPr="00C04FE5">
        <w:t xml:space="preserve">Поштовани, </w:t>
      </w:r>
    </w:p>
    <w:p w:rsidR="00C04FE5" w:rsidRPr="00C04FE5" w:rsidRDefault="00C04FE5" w:rsidP="00C04FE5">
      <w:pPr>
        <w:ind w:firstLine="0"/>
      </w:pPr>
    </w:p>
    <w:p w:rsidR="00C04FE5" w:rsidRDefault="00000294" w:rsidP="00C04FE5">
      <w:pPr>
        <w:ind w:firstLine="0"/>
      </w:pPr>
      <w:r>
        <w:t xml:space="preserve">Дана </w:t>
      </w:r>
      <w:r>
        <w:rPr>
          <w:lang/>
        </w:rPr>
        <w:t>29</w:t>
      </w:r>
      <w:r>
        <w:t>.</w:t>
      </w:r>
      <w:r>
        <w:rPr>
          <w:lang/>
        </w:rPr>
        <w:t>11</w:t>
      </w:r>
      <w:r>
        <w:t>.201</w:t>
      </w:r>
      <w:r>
        <w:rPr>
          <w:lang/>
        </w:rPr>
        <w:t>9</w:t>
      </w:r>
      <w:r w:rsidR="00C04FE5" w:rsidRPr="00C04FE5">
        <w:t>. године потенцијални понуђач нам је поста</w:t>
      </w:r>
      <w:r w:rsidR="00F71CF7">
        <w:t>в</w:t>
      </w:r>
      <w:r w:rsidR="00F71CF7">
        <w:rPr>
          <w:lang/>
        </w:rPr>
        <w:t>ио питање</w:t>
      </w:r>
      <w:r w:rsidR="00926013">
        <w:t xml:space="preserve">, Комисија Вас обавештава о измени техничке спецификације и доставља одговоре на питања и појашњења техничке спецификације у конкурсној документацији коју сте преузели за учешће </w:t>
      </w:r>
      <w:r w:rsidR="00C04FE5" w:rsidRPr="00C04FE5">
        <w:t xml:space="preserve">у поступку јавне набавке </w:t>
      </w:r>
      <w:r>
        <w:rPr>
          <w:lang/>
        </w:rPr>
        <w:t>ВД-02/019</w:t>
      </w:r>
      <w:r w:rsidR="00C04FE5" w:rsidRPr="00C04FE5">
        <w:t xml:space="preserve"> – Сукцеси</w:t>
      </w:r>
      <w:r>
        <w:t>вна набавка</w:t>
      </w:r>
      <w:r>
        <w:rPr>
          <w:lang/>
        </w:rPr>
        <w:t xml:space="preserve"> рачунарске опреме</w:t>
      </w:r>
      <w:r w:rsidR="00C04FE5" w:rsidRPr="00C04FE5">
        <w:t xml:space="preserve"> за потребе Природно-математичког факултета у Нишу.</w:t>
      </w:r>
    </w:p>
    <w:p w:rsidR="00C04FE5" w:rsidRDefault="00C04FE5" w:rsidP="00C04FE5">
      <w:pPr>
        <w:ind w:firstLine="0"/>
      </w:pPr>
    </w:p>
    <w:p w:rsidR="00926013" w:rsidRDefault="00F71CF7" w:rsidP="00C04FE5">
      <w:pPr>
        <w:ind w:firstLine="0"/>
        <w:rPr>
          <w:u w:val="single"/>
          <w:lang/>
        </w:rPr>
      </w:pPr>
      <w:r>
        <w:rPr>
          <w:u w:val="single"/>
          <w:lang/>
        </w:rPr>
        <w:t>Питање број 1</w:t>
      </w:r>
    </w:p>
    <w:p w:rsidR="00F71CF7" w:rsidRPr="00F71CF7" w:rsidRDefault="00F71CF7" w:rsidP="00C04FE5">
      <w:pPr>
        <w:ind w:firstLine="0"/>
        <w:rPr>
          <w:u w:val="single"/>
          <w:lang/>
        </w:rPr>
      </w:pPr>
    </w:p>
    <w:p w:rsidR="00926013" w:rsidRPr="00000294" w:rsidRDefault="00000294" w:rsidP="00C04FE5">
      <w:pPr>
        <w:ind w:firstLine="0"/>
        <w:rPr>
          <w:u w:val="single"/>
          <w:lang/>
        </w:rPr>
      </w:pPr>
      <w:r>
        <w:rPr>
          <w:u w:val="single"/>
        </w:rPr>
        <w:t xml:space="preserve">Партија </w:t>
      </w:r>
      <w:r>
        <w:rPr>
          <w:u w:val="single"/>
          <w:lang/>
        </w:rPr>
        <w:t>2</w:t>
      </w:r>
    </w:p>
    <w:p w:rsidR="00926013" w:rsidRPr="00E63E39" w:rsidRDefault="00926013" w:rsidP="00C04FE5">
      <w:pPr>
        <w:ind w:firstLine="0"/>
        <w:rPr>
          <w:u w:val="single"/>
          <w:lang/>
        </w:rPr>
      </w:pPr>
    </w:p>
    <w:p w:rsidR="00000294" w:rsidRPr="00000294" w:rsidRDefault="00926013" w:rsidP="00000294">
      <w:pPr>
        <w:rPr>
          <w:rFonts w:ascii="Calibri" w:hAnsi="Calibri"/>
          <w:sz w:val="22"/>
          <w:szCs w:val="22"/>
          <w:lang/>
        </w:rPr>
      </w:pPr>
      <w:r w:rsidRPr="00FB225E">
        <w:t xml:space="preserve">Питање: </w:t>
      </w:r>
      <w:r w:rsidR="00000294">
        <w:rPr>
          <w:lang/>
        </w:rPr>
        <w:t xml:space="preserve">У тендерској документацији на страни 45 сте на позицији </w:t>
      </w:r>
      <w:r w:rsidR="00000294" w:rsidRPr="00000294">
        <w:rPr>
          <w:rFonts w:ascii="Calibri" w:hAnsi="Calibri"/>
          <w:sz w:val="22"/>
          <w:szCs w:val="22"/>
        </w:rPr>
        <w:t>L4</w:t>
      </w:r>
      <w:r w:rsidR="00000294">
        <w:rPr>
          <w:rFonts w:ascii="Calibri" w:hAnsi="Calibri"/>
          <w:sz w:val="22"/>
          <w:szCs w:val="22"/>
          <w:lang/>
        </w:rPr>
        <w:t xml:space="preserve"> навели да се односи на оловку док је по спецификацији у питању лап топ. Да ли је у питању грешка?</w:t>
      </w:r>
    </w:p>
    <w:p w:rsidR="00926013" w:rsidRPr="00000294" w:rsidRDefault="00926013" w:rsidP="00C04FE5">
      <w:pPr>
        <w:ind w:firstLine="0"/>
        <w:rPr>
          <w:lang/>
        </w:rPr>
      </w:pPr>
    </w:p>
    <w:p w:rsidR="00926013" w:rsidRDefault="00926013" w:rsidP="00C04FE5">
      <w:pPr>
        <w:ind w:firstLine="0"/>
        <w:rPr>
          <w:u w:val="single"/>
        </w:rPr>
      </w:pPr>
    </w:p>
    <w:p w:rsidR="00653E1C" w:rsidRPr="00FB225E" w:rsidRDefault="00653E1C" w:rsidP="00C04FE5">
      <w:pPr>
        <w:ind w:firstLine="0"/>
      </w:pPr>
      <w:r>
        <w:t>Одговор</w:t>
      </w:r>
      <w:r w:rsidR="006E2100">
        <w:rPr>
          <w:lang/>
        </w:rPr>
        <w:t xml:space="preserve"> 1</w:t>
      </w:r>
      <w:r>
        <w:t xml:space="preserve">: </w:t>
      </w:r>
      <w:r w:rsidR="00000294">
        <w:t xml:space="preserve">Конкурсна документација у делу </w:t>
      </w:r>
      <w:r w:rsidR="00000294">
        <w:rPr>
          <w:lang/>
        </w:rPr>
        <w:t>5</w:t>
      </w:r>
      <w:r w:rsidR="00000294">
        <w:t xml:space="preserve">. </w:t>
      </w:r>
      <w:r w:rsidR="00000294">
        <w:rPr>
          <w:lang/>
        </w:rPr>
        <w:t>Образац понуде</w:t>
      </w:r>
      <w:r w:rsidR="00000294">
        <w:t xml:space="preserve"> за партију </w:t>
      </w:r>
      <w:r w:rsidR="00000294">
        <w:rPr>
          <w:lang/>
        </w:rPr>
        <w:t>2</w:t>
      </w:r>
      <w:r w:rsidR="00FB225E">
        <w:t>:</w:t>
      </w:r>
    </w:p>
    <w:p w:rsidR="00653E1C" w:rsidRDefault="00653E1C" w:rsidP="00C04FE5">
      <w:pPr>
        <w:ind w:firstLine="0"/>
      </w:pPr>
    </w:p>
    <w:p w:rsidR="00FB225E" w:rsidRPr="00B823B0" w:rsidRDefault="00FB225E" w:rsidP="00FB225E"/>
    <w:p w:rsidR="00F71CF7" w:rsidRPr="009C2E2F" w:rsidRDefault="00F71CF7" w:rsidP="00F71CF7">
      <w:pPr>
        <w:spacing w:after="200" w:line="276" w:lineRule="auto"/>
        <w:jc w:val="center"/>
        <w:rPr>
          <w:b/>
          <w:lang w:val="sr-Cyrl-CS"/>
        </w:rPr>
      </w:pPr>
      <w:r w:rsidRPr="009C2E2F">
        <w:rPr>
          <w:b/>
          <w:lang w:val="sr-Cyrl-CS"/>
        </w:rPr>
        <w:t>5</w:t>
      </w:r>
      <w:r w:rsidRPr="009C2E2F">
        <w:rPr>
          <w:b/>
        </w:rPr>
        <w:t xml:space="preserve">. </w:t>
      </w:r>
      <w:r w:rsidRPr="009C2E2F">
        <w:rPr>
          <w:b/>
          <w:lang w:val="sr-Cyrl-CS"/>
        </w:rPr>
        <w:t>ОБРАЗАЦ ПОНУДЕ</w:t>
      </w:r>
    </w:p>
    <w:p w:rsidR="00F71CF7" w:rsidRPr="009C2E2F" w:rsidRDefault="00F71CF7" w:rsidP="00F71CF7">
      <w:pPr>
        <w:jc w:val="center"/>
        <w:rPr>
          <w:b/>
          <w:lang w:val="sr-Cyrl-CS"/>
        </w:rPr>
      </w:pPr>
      <w:r w:rsidRPr="009C2E2F">
        <w:rPr>
          <w:b/>
          <w:lang w:val="sr-Cyrl-CS"/>
        </w:rPr>
        <w:t>са структуром цене</w:t>
      </w:r>
    </w:p>
    <w:p w:rsidR="00F71CF7" w:rsidRPr="009C2E2F" w:rsidRDefault="00F71CF7" w:rsidP="00F71CF7">
      <w:pPr>
        <w:jc w:val="center"/>
        <w:rPr>
          <w:b/>
          <w:lang w:val="sr-Cyrl-CS"/>
        </w:rPr>
      </w:pPr>
    </w:p>
    <w:p w:rsidR="00F71CF7" w:rsidRPr="009C2E2F" w:rsidRDefault="00F71CF7" w:rsidP="00F71CF7">
      <w:pPr>
        <w:tabs>
          <w:tab w:val="left" w:pos="180"/>
        </w:tabs>
        <w:jc w:val="center"/>
        <w:rPr>
          <w:lang w:val="sr-Cyrl-CS"/>
        </w:rPr>
      </w:pPr>
      <w:r w:rsidRPr="009C2E2F">
        <w:rPr>
          <w:lang w:val="sr-Cyrl-CS"/>
        </w:rPr>
        <w:t xml:space="preserve">за јавну набавку број </w:t>
      </w:r>
      <w:r w:rsidRPr="006D69FC">
        <w:rPr>
          <w:lang w:val="sr-Cyrl-CS"/>
        </w:rPr>
        <w:t>ВД</w:t>
      </w:r>
      <w:r w:rsidRPr="009C2E2F">
        <w:rPr>
          <w:lang w:val="sr-Cyrl-CS"/>
        </w:rPr>
        <w:t>-</w:t>
      </w:r>
      <w:r>
        <w:rPr>
          <w:lang w:val="sr-Cyrl-CS"/>
        </w:rPr>
        <w:t>02/019</w:t>
      </w:r>
      <w:r w:rsidRPr="009C2E2F">
        <w:rPr>
          <w:b/>
          <w:lang w:val="sr-Cyrl-CS"/>
        </w:rPr>
        <w:t xml:space="preserve"> – </w:t>
      </w:r>
      <w:r w:rsidRPr="009C2E2F">
        <w:rPr>
          <w:lang w:val="sr-Cyrl-CS"/>
        </w:rPr>
        <w:t>набавка рачунарске опреме</w:t>
      </w:r>
    </w:p>
    <w:p w:rsidR="00E63E39" w:rsidRPr="00E63E39" w:rsidRDefault="00F71CF7" w:rsidP="00E63E39">
      <w:pPr>
        <w:tabs>
          <w:tab w:val="left" w:pos="180"/>
        </w:tabs>
        <w:jc w:val="center"/>
        <w:rPr>
          <w:lang w:val="sr-Cyrl-CS"/>
        </w:rPr>
      </w:pPr>
      <w:r w:rsidRPr="009C2E2F">
        <w:rPr>
          <w:lang w:val="sr-Cyrl-CS"/>
        </w:rPr>
        <w:t>за потребе Природно-математичког факултета у Нишу</w:t>
      </w:r>
    </w:p>
    <w:p w:rsidR="00F71CF7" w:rsidRPr="009C2E2F" w:rsidRDefault="00F71CF7" w:rsidP="00F71CF7">
      <w:pPr>
        <w:spacing w:after="200" w:line="276" w:lineRule="auto"/>
        <w:jc w:val="center"/>
        <w:rPr>
          <w:b/>
        </w:rPr>
      </w:pPr>
      <w:r w:rsidRPr="009C2E2F">
        <w:rPr>
          <w:b/>
          <w:lang w:val="sr-Cyrl-CS"/>
        </w:rPr>
        <w:t xml:space="preserve">ПАРТИЈА </w:t>
      </w:r>
      <w:r w:rsidRPr="009C2E2F">
        <w:rPr>
          <w:b/>
        </w:rPr>
        <w:t xml:space="preserve"> 2</w:t>
      </w:r>
    </w:p>
    <w:p w:rsidR="00F71CF7" w:rsidRDefault="00F71CF7" w:rsidP="00F71CF7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ПРЕНОСИВИ РАЧУНАРИ </w:t>
      </w:r>
    </w:p>
    <w:p w:rsidR="00F71CF7" w:rsidRDefault="00F71CF7" w:rsidP="00F71CF7">
      <w:pPr>
        <w:autoSpaceDE w:val="0"/>
        <w:autoSpaceDN w:val="0"/>
        <w:adjustRightInd w:val="0"/>
        <w:jc w:val="center"/>
        <w:rPr>
          <w:b/>
          <w:bCs/>
        </w:rPr>
      </w:pPr>
    </w:p>
    <w:p w:rsidR="00F71CF7" w:rsidRDefault="00F71CF7" w:rsidP="00F71CF7">
      <w:pPr>
        <w:rPr>
          <w:lang w:val="ru-RU"/>
        </w:rPr>
      </w:pPr>
      <w:r w:rsidRPr="00D536F0">
        <w:rPr>
          <w:lang w:val="ru-RU"/>
        </w:rPr>
        <w:t>За све ставке</w:t>
      </w:r>
      <w:r>
        <w:rPr>
          <w:lang w:val="ru-RU"/>
        </w:rPr>
        <w:t xml:space="preserve"> </w:t>
      </w:r>
      <w:r w:rsidRPr="00D536F0">
        <w:rPr>
          <w:b/>
          <w:lang w:val="ru-RU"/>
        </w:rPr>
        <w:t>понуђач је у обавези да наведе појединачне цене по ставкама</w:t>
      </w:r>
      <w:r w:rsidRPr="00D536F0">
        <w:rPr>
          <w:b/>
          <w:lang w:val="sr-Cyrl-CS"/>
        </w:rPr>
        <w:t xml:space="preserve"> (цена по јединици мере без ПДВ-а, укупна цена без ПДВ-а (количина * цена по јединици мере)</w:t>
      </w:r>
      <w:r w:rsidRPr="00D536F0">
        <w:rPr>
          <w:b/>
          <w:lang w:val="ru-RU"/>
        </w:rPr>
        <w:t>,као и</w:t>
      </w:r>
      <w:r>
        <w:rPr>
          <w:b/>
          <w:lang w:val="ru-RU"/>
        </w:rPr>
        <w:t xml:space="preserve"> гарантни рок</w:t>
      </w:r>
      <w:r w:rsidRPr="00D536F0">
        <w:rPr>
          <w:b/>
          <w:lang w:val="ru-RU"/>
        </w:rPr>
        <w:t xml:space="preserve"> за сваку ставку у својој понуди</w:t>
      </w:r>
      <w:r w:rsidRPr="00D536F0">
        <w:rPr>
          <w:lang w:val="ru-RU"/>
        </w:rPr>
        <w:t>. Понуде које су дате у глобалу и оне које не садрже наведене податке неће бити разматране.</w:t>
      </w:r>
    </w:p>
    <w:p w:rsidR="00F71CF7" w:rsidRPr="001E5863" w:rsidRDefault="00F71CF7" w:rsidP="00F71CF7">
      <w:pPr>
        <w:rPr>
          <w:b/>
          <w:lang w:val="sr-Cyrl-CS"/>
        </w:rPr>
      </w:pPr>
    </w:p>
    <w:tbl>
      <w:tblPr>
        <w:tblW w:w="106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45"/>
        <w:gridCol w:w="2841"/>
        <w:gridCol w:w="39"/>
        <w:gridCol w:w="720"/>
        <w:gridCol w:w="1260"/>
        <w:gridCol w:w="833"/>
        <w:gridCol w:w="990"/>
        <w:gridCol w:w="810"/>
        <w:gridCol w:w="810"/>
        <w:gridCol w:w="990"/>
      </w:tblGrid>
      <w:tr w:rsidR="00F71CF7" w:rsidRPr="001E5863" w:rsidTr="00E63E39">
        <w:trPr>
          <w:trHeight w:val="908"/>
          <w:jc w:val="center"/>
        </w:trPr>
        <w:tc>
          <w:tcPr>
            <w:tcW w:w="1345" w:type="dxa"/>
          </w:tcPr>
          <w:p w:rsidR="00F71CF7" w:rsidRPr="001E5863" w:rsidRDefault="00F71CF7" w:rsidP="00E63E39">
            <w:pPr>
              <w:spacing w:before="120"/>
              <w:jc w:val="center"/>
              <w:rPr>
                <w:lang w:val="sr-Cyrl-CS"/>
              </w:rPr>
            </w:pPr>
          </w:p>
        </w:tc>
        <w:tc>
          <w:tcPr>
            <w:tcW w:w="2841" w:type="dxa"/>
          </w:tcPr>
          <w:p w:rsidR="00F71CF7" w:rsidRPr="001E5863" w:rsidRDefault="00F71CF7" w:rsidP="00E63E39">
            <w:pPr>
              <w:tabs>
                <w:tab w:val="right" w:pos="4680"/>
                <w:tab w:val="left" w:pos="4860"/>
              </w:tabs>
              <w:jc w:val="center"/>
              <w:rPr>
                <w:lang w:val="sr-Cyrl-CS"/>
              </w:rPr>
            </w:pPr>
            <w:r w:rsidRPr="001E5863">
              <w:rPr>
                <w:lang w:val="sr-Cyrl-CS"/>
              </w:rPr>
              <w:t>Модел</w:t>
            </w:r>
          </w:p>
        </w:tc>
        <w:tc>
          <w:tcPr>
            <w:tcW w:w="759" w:type="dxa"/>
            <w:gridSpan w:val="2"/>
          </w:tcPr>
          <w:p w:rsidR="00F71CF7" w:rsidRPr="001E5863" w:rsidRDefault="00F71CF7" w:rsidP="00E63E39">
            <w:pPr>
              <w:jc w:val="center"/>
              <w:rPr>
                <w:bCs/>
                <w:lang w:val="sr-Cyrl-CS"/>
              </w:rPr>
            </w:pPr>
            <w:r>
              <w:rPr>
                <w:bCs/>
                <w:lang w:val="sr-Cyrl-CS"/>
              </w:rPr>
              <w:t>Г</w:t>
            </w:r>
            <w:r w:rsidR="00E63E39">
              <w:rPr>
                <w:bCs/>
                <w:lang w:val="sr-Cyrl-CS"/>
              </w:rPr>
              <w:t>Г</w:t>
            </w:r>
            <w:r>
              <w:rPr>
                <w:bCs/>
                <w:lang w:val="sr-Cyrl-CS"/>
              </w:rPr>
              <w:t xml:space="preserve">ар. </w:t>
            </w:r>
            <w:r w:rsidRPr="001E5863">
              <w:rPr>
                <w:bCs/>
                <w:lang w:val="sr-Cyrl-CS"/>
              </w:rPr>
              <w:t>рок</w:t>
            </w:r>
          </w:p>
          <w:p w:rsidR="00F71CF7" w:rsidRPr="001E5863" w:rsidRDefault="00F71CF7" w:rsidP="00E63E39">
            <w:pPr>
              <w:tabs>
                <w:tab w:val="right" w:pos="4680"/>
                <w:tab w:val="left" w:pos="4860"/>
              </w:tabs>
              <w:jc w:val="center"/>
              <w:rPr>
                <w:lang w:val="sr-Cyrl-CS"/>
              </w:rPr>
            </w:pPr>
          </w:p>
        </w:tc>
        <w:tc>
          <w:tcPr>
            <w:tcW w:w="1260" w:type="dxa"/>
          </w:tcPr>
          <w:p w:rsidR="00F71CF7" w:rsidRPr="001E5863" w:rsidRDefault="00F71CF7" w:rsidP="00E63E39">
            <w:pPr>
              <w:ind w:firstLine="0"/>
              <w:jc w:val="center"/>
              <w:rPr>
                <w:bCs/>
                <w:lang w:val="sr-Cyrl-CS"/>
              </w:rPr>
            </w:pPr>
            <w:r w:rsidRPr="001E5863">
              <w:rPr>
                <w:bCs/>
                <w:lang w:val="sr-Cyrl-CS"/>
              </w:rPr>
              <w:t>Јединична цена без ПДВ-а</w:t>
            </w:r>
          </w:p>
        </w:tc>
        <w:tc>
          <w:tcPr>
            <w:tcW w:w="833" w:type="dxa"/>
          </w:tcPr>
          <w:p w:rsidR="00F71CF7" w:rsidRPr="001E5863" w:rsidRDefault="00F71CF7" w:rsidP="00E63E39">
            <w:pPr>
              <w:jc w:val="center"/>
              <w:rPr>
                <w:bCs/>
                <w:lang w:val="sr-Cyrl-CS"/>
              </w:rPr>
            </w:pPr>
            <w:r w:rsidRPr="001E5863">
              <w:rPr>
                <w:bCs/>
                <w:lang w:val="sr-Cyrl-CS"/>
              </w:rPr>
              <w:t>О</w:t>
            </w:r>
            <w:r w:rsidR="00E63E39">
              <w:rPr>
                <w:bCs/>
                <w:lang w:val="sr-Cyrl-CS"/>
              </w:rPr>
              <w:t>О</w:t>
            </w:r>
            <w:r w:rsidRPr="001E5863">
              <w:rPr>
                <w:bCs/>
                <w:lang w:val="sr-Cyrl-CS"/>
              </w:rPr>
              <w:t>квир</w:t>
            </w:r>
            <w:r>
              <w:rPr>
                <w:bCs/>
                <w:lang w:val="sr-Cyrl-CS"/>
              </w:rPr>
              <w:t>на</w:t>
            </w:r>
            <w:r w:rsidRPr="001E5863">
              <w:rPr>
                <w:bCs/>
                <w:lang w:val="sr-Cyrl-CS"/>
              </w:rPr>
              <w:t xml:space="preserve"> кол.</w:t>
            </w:r>
          </w:p>
        </w:tc>
        <w:tc>
          <w:tcPr>
            <w:tcW w:w="990" w:type="dxa"/>
          </w:tcPr>
          <w:p w:rsidR="00F71CF7" w:rsidRPr="001E5863" w:rsidRDefault="00E63E39" w:rsidP="00E63E39">
            <w:pPr>
              <w:ind w:firstLine="0"/>
              <w:jc w:val="center"/>
              <w:rPr>
                <w:bCs/>
                <w:lang w:val="sr-Cyrl-CS"/>
              </w:rPr>
            </w:pPr>
            <w:r>
              <w:rPr>
                <w:bCs/>
                <w:lang w:val="sr-Cyrl-CS"/>
              </w:rPr>
              <w:t>У</w:t>
            </w:r>
            <w:r w:rsidR="00F71CF7" w:rsidRPr="001E5863">
              <w:rPr>
                <w:bCs/>
                <w:lang w:val="sr-Cyrl-CS"/>
              </w:rPr>
              <w:t>купна цена  без ПДВ-а</w:t>
            </w:r>
          </w:p>
        </w:tc>
        <w:tc>
          <w:tcPr>
            <w:tcW w:w="810" w:type="dxa"/>
          </w:tcPr>
          <w:p w:rsidR="00F71CF7" w:rsidRPr="00F40752" w:rsidRDefault="00F71CF7" w:rsidP="00E63E39">
            <w:pPr>
              <w:jc w:val="center"/>
              <w:rPr>
                <w:bCs/>
                <w:lang w:val="sr-Cyrl-CS"/>
              </w:rPr>
            </w:pPr>
          </w:p>
          <w:p w:rsidR="00F71CF7" w:rsidRPr="00F40752" w:rsidRDefault="00F71CF7" w:rsidP="00E63E39">
            <w:pPr>
              <w:jc w:val="center"/>
              <w:rPr>
                <w:bCs/>
                <w:lang w:val="sr-Cyrl-CS"/>
              </w:rPr>
            </w:pPr>
            <w:r w:rsidRPr="00F40752">
              <w:rPr>
                <w:bCs/>
                <w:lang w:val="sr-Cyrl-CS"/>
              </w:rPr>
              <w:t>П</w:t>
            </w:r>
            <w:r w:rsidR="00E63E39">
              <w:rPr>
                <w:bCs/>
                <w:lang w:val="sr-Cyrl-CS"/>
              </w:rPr>
              <w:t>П</w:t>
            </w:r>
            <w:r w:rsidRPr="00F40752">
              <w:rPr>
                <w:bCs/>
                <w:lang w:val="sr-Cyrl-CS"/>
              </w:rPr>
              <w:t>ДВ</w:t>
            </w:r>
          </w:p>
          <w:p w:rsidR="00F71CF7" w:rsidRPr="00F40752" w:rsidRDefault="00F71CF7" w:rsidP="00E63E39">
            <w:pPr>
              <w:jc w:val="center"/>
              <w:rPr>
                <w:bCs/>
                <w:lang w:val="sr-Cyrl-CS"/>
              </w:rPr>
            </w:pPr>
            <w:r w:rsidRPr="00F40752">
              <w:rPr>
                <w:bCs/>
                <w:lang w:val="sr-Cyrl-CS"/>
              </w:rPr>
              <w:t>у %</w:t>
            </w:r>
          </w:p>
        </w:tc>
        <w:tc>
          <w:tcPr>
            <w:tcW w:w="810" w:type="dxa"/>
          </w:tcPr>
          <w:p w:rsidR="00F71CF7" w:rsidRPr="001E5863" w:rsidRDefault="00F71CF7" w:rsidP="00E63E39">
            <w:pPr>
              <w:jc w:val="center"/>
              <w:rPr>
                <w:bCs/>
                <w:lang w:val="sr-Cyrl-CS"/>
              </w:rPr>
            </w:pPr>
          </w:p>
          <w:p w:rsidR="00F71CF7" w:rsidRPr="001E5863" w:rsidRDefault="00F71CF7" w:rsidP="00E63E39">
            <w:pPr>
              <w:jc w:val="center"/>
              <w:rPr>
                <w:bCs/>
                <w:lang w:val="sr-Cyrl-CS"/>
              </w:rPr>
            </w:pPr>
            <w:r w:rsidRPr="001E5863">
              <w:rPr>
                <w:bCs/>
                <w:lang w:val="sr-Cyrl-CS"/>
              </w:rPr>
              <w:t>П</w:t>
            </w:r>
            <w:r w:rsidR="00E63E39">
              <w:rPr>
                <w:bCs/>
                <w:lang w:val="sr-Cyrl-CS"/>
              </w:rPr>
              <w:t>П</w:t>
            </w:r>
            <w:r w:rsidRPr="001E5863">
              <w:rPr>
                <w:bCs/>
                <w:lang w:val="sr-Cyrl-CS"/>
              </w:rPr>
              <w:t>ДВ</w:t>
            </w:r>
          </w:p>
          <w:p w:rsidR="00F71CF7" w:rsidRPr="001E5863" w:rsidRDefault="00F71CF7" w:rsidP="00E63E39">
            <w:pPr>
              <w:jc w:val="center"/>
              <w:rPr>
                <w:bCs/>
                <w:lang w:val="sr-Cyrl-CS"/>
              </w:rPr>
            </w:pPr>
            <w:r w:rsidRPr="001E5863">
              <w:rPr>
                <w:bCs/>
                <w:lang w:val="sr-Cyrl-CS"/>
              </w:rPr>
              <w:t>у дин.</w:t>
            </w:r>
          </w:p>
        </w:tc>
        <w:tc>
          <w:tcPr>
            <w:tcW w:w="990" w:type="dxa"/>
          </w:tcPr>
          <w:p w:rsidR="00F71CF7" w:rsidRPr="001E5863" w:rsidRDefault="00F71CF7" w:rsidP="00E63E39">
            <w:pPr>
              <w:jc w:val="center"/>
              <w:rPr>
                <w:bCs/>
                <w:lang w:val="sr-Cyrl-CS"/>
              </w:rPr>
            </w:pPr>
          </w:p>
          <w:p w:rsidR="00F71CF7" w:rsidRPr="001E5863" w:rsidRDefault="00E63E39" w:rsidP="00E63E39">
            <w:pPr>
              <w:ind w:firstLine="0"/>
              <w:jc w:val="center"/>
              <w:rPr>
                <w:bCs/>
                <w:lang w:val="sr-Cyrl-CS"/>
              </w:rPr>
            </w:pPr>
            <w:r>
              <w:rPr>
                <w:bCs/>
                <w:lang w:val="sr-Cyrl-CS"/>
              </w:rPr>
              <w:t>У</w:t>
            </w:r>
            <w:r w:rsidR="00F71CF7" w:rsidRPr="001E5863">
              <w:rPr>
                <w:bCs/>
                <w:lang w:val="sr-Cyrl-CS"/>
              </w:rPr>
              <w:t>купна</w:t>
            </w:r>
          </w:p>
          <w:p w:rsidR="00F71CF7" w:rsidRPr="001E5863" w:rsidRDefault="00F71CF7" w:rsidP="00E63E39">
            <w:pPr>
              <w:ind w:firstLine="0"/>
              <w:jc w:val="center"/>
              <w:rPr>
                <w:bCs/>
                <w:lang w:val="sr-Cyrl-CS"/>
              </w:rPr>
            </w:pPr>
            <w:r w:rsidRPr="001E5863">
              <w:rPr>
                <w:bCs/>
                <w:lang w:val="sr-Cyrl-CS"/>
              </w:rPr>
              <w:t>цена са</w:t>
            </w:r>
          </w:p>
          <w:p w:rsidR="00F71CF7" w:rsidRPr="001E5863" w:rsidRDefault="00F71CF7" w:rsidP="00E63E39">
            <w:pPr>
              <w:ind w:firstLine="0"/>
              <w:jc w:val="center"/>
              <w:rPr>
                <w:bCs/>
                <w:lang w:val="sr-Cyrl-CS"/>
              </w:rPr>
            </w:pPr>
            <w:r w:rsidRPr="001E5863">
              <w:rPr>
                <w:bCs/>
                <w:lang w:val="sr-Cyrl-CS"/>
              </w:rPr>
              <w:t>ПДВ-ом</w:t>
            </w:r>
          </w:p>
        </w:tc>
      </w:tr>
      <w:tr w:rsidR="00F71CF7" w:rsidRPr="001E5863" w:rsidTr="00FE4E25">
        <w:trPr>
          <w:trHeight w:val="1140"/>
          <w:jc w:val="center"/>
        </w:trPr>
        <w:tc>
          <w:tcPr>
            <w:tcW w:w="1345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  <w:lang w:val="sr-Cyrl-CS"/>
              </w:rPr>
            </w:pPr>
            <w:r w:rsidRPr="001E5863">
              <w:rPr>
                <w:bCs/>
              </w:rPr>
              <w:lastRenderedPageBreak/>
              <w:t>(</w:t>
            </w:r>
            <w:r>
              <w:rPr>
                <w:bCs/>
              </w:rPr>
              <w:t>Л1</w:t>
            </w:r>
            <w:r w:rsidRPr="001E5863">
              <w:rPr>
                <w:bCs/>
              </w:rPr>
              <w:t xml:space="preserve">) </w:t>
            </w:r>
          </w:p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Лаптоп 1</w:t>
            </w:r>
          </w:p>
        </w:tc>
        <w:tc>
          <w:tcPr>
            <w:tcW w:w="2880" w:type="dxa"/>
            <w:gridSpan w:val="2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F71CF7" w:rsidRPr="001F2794" w:rsidRDefault="00F71CF7" w:rsidP="00FE4E25">
            <w:pPr>
              <w:jc w:val="center"/>
              <w:rPr>
                <w:b/>
                <w:bCs/>
                <w:color w:val="C0504D"/>
              </w:rPr>
            </w:pPr>
            <w:r w:rsidRPr="00D93A07">
              <w:rPr>
                <w:b/>
                <w:bCs/>
              </w:rPr>
              <w:t>9</w:t>
            </w: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F40752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F71CF7" w:rsidRPr="001E5863" w:rsidTr="00FE4E25">
        <w:trPr>
          <w:trHeight w:val="1140"/>
          <w:jc w:val="center"/>
        </w:trPr>
        <w:tc>
          <w:tcPr>
            <w:tcW w:w="1345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Л2</w:t>
            </w:r>
            <w:r w:rsidRPr="001E5863">
              <w:rPr>
                <w:bCs/>
              </w:rPr>
              <w:t>)</w:t>
            </w:r>
          </w:p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</w:pPr>
            <w:r w:rsidRPr="001E5863">
              <w:rPr>
                <w:bCs/>
              </w:rPr>
              <w:t>Лаптоп2</w:t>
            </w:r>
          </w:p>
        </w:tc>
        <w:tc>
          <w:tcPr>
            <w:tcW w:w="2880" w:type="dxa"/>
            <w:gridSpan w:val="2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F71CF7" w:rsidRPr="00483837" w:rsidRDefault="00F71CF7" w:rsidP="00FE4E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F40752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F71CF7" w:rsidRPr="001E5863" w:rsidTr="00FE4E25">
        <w:trPr>
          <w:trHeight w:val="1250"/>
          <w:jc w:val="center"/>
        </w:trPr>
        <w:tc>
          <w:tcPr>
            <w:tcW w:w="1345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Л3</w:t>
            </w:r>
            <w:r w:rsidRPr="001E5863">
              <w:rPr>
                <w:bCs/>
              </w:rPr>
              <w:t>)</w:t>
            </w:r>
          </w:p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Лаптоп3</w:t>
            </w:r>
          </w:p>
        </w:tc>
        <w:tc>
          <w:tcPr>
            <w:tcW w:w="2880" w:type="dxa"/>
            <w:gridSpan w:val="2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F71CF7" w:rsidRPr="006734B7" w:rsidRDefault="00F71CF7" w:rsidP="00FE4E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F40752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F71CF7" w:rsidRPr="001E5863" w:rsidTr="00FE4E25">
        <w:trPr>
          <w:trHeight w:val="1140"/>
          <w:jc w:val="center"/>
        </w:trPr>
        <w:tc>
          <w:tcPr>
            <w:tcW w:w="1345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Л4</w:t>
            </w:r>
            <w:r w:rsidRPr="001E5863">
              <w:rPr>
                <w:bCs/>
              </w:rPr>
              <w:t>)</w:t>
            </w:r>
          </w:p>
          <w:p w:rsidR="00F71CF7" w:rsidRPr="00710DF4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>
              <w:rPr>
                <w:bCs/>
              </w:rPr>
              <w:t>Оловка</w:t>
            </w:r>
          </w:p>
        </w:tc>
        <w:tc>
          <w:tcPr>
            <w:tcW w:w="2880" w:type="dxa"/>
            <w:gridSpan w:val="2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F71CF7" w:rsidRPr="001F2794" w:rsidRDefault="00F71CF7" w:rsidP="00FE4E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F40752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F71CF7" w:rsidRPr="001E5863" w:rsidTr="00FE4E25">
        <w:trPr>
          <w:trHeight w:val="1140"/>
          <w:jc w:val="center"/>
        </w:trPr>
        <w:tc>
          <w:tcPr>
            <w:tcW w:w="1345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Л5</w:t>
            </w:r>
            <w:r w:rsidRPr="001E5863">
              <w:rPr>
                <w:bCs/>
              </w:rPr>
              <w:t>)</w:t>
            </w:r>
          </w:p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Лаптоп</w:t>
            </w:r>
            <w:r>
              <w:rPr>
                <w:bCs/>
              </w:rPr>
              <w:t xml:space="preserve"> 5</w:t>
            </w:r>
          </w:p>
        </w:tc>
        <w:tc>
          <w:tcPr>
            <w:tcW w:w="2880" w:type="dxa"/>
            <w:gridSpan w:val="2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F71CF7" w:rsidRPr="006734B7" w:rsidRDefault="00F71CF7" w:rsidP="00FE4E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F40752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F71CF7" w:rsidRPr="001E5863" w:rsidTr="00FE4E25">
        <w:trPr>
          <w:trHeight w:val="1140"/>
          <w:jc w:val="center"/>
        </w:trPr>
        <w:tc>
          <w:tcPr>
            <w:tcW w:w="1345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Л6</w:t>
            </w:r>
            <w:r w:rsidRPr="001E5863">
              <w:rPr>
                <w:bCs/>
              </w:rPr>
              <w:t>)</w:t>
            </w:r>
          </w:p>
          <w:p w:rsidR="00F71CF7" w:rsidRPr="00710DF4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Лаптоп</w:t>
            </w:r>
            <w:r>
              <w:rPr>
                <w:bCs/>
              </w:rPr>
              <w:t>6</w:t>
            </w:r>
          </w:p>
        </w:tc>
        <w:tc>
          <w:tcPr>
            <w:tcW w:w="2880" w:type="dxa"/>
            <w:gridSpan w:val="2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F71CF7" w:rsidRPr="006734B7" w:rsidRDefault="00F71CF7" w:rsidP="00FE4E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F40752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F71CF7" w:rsidRPr="001E5863" w:rsidTr="00FE4E25">
        <w:trPr>
          <w:trHeight w:val="1140"/>
          <w:jc w:val="center"/>
        </w:trPr>
        <w:tc>
          <w:tcPr>
            <w:tcW w:w="1345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Л7</w:t>
            </w:r>
            <w:r w:rsidRPr="001E5863">
              <w:rPr>
                <w:bCs/>
              </w:rPr>
              <w:t>)</w:t>
            </w:r>
          </w:p>
          <w:p w:rsidR="00F71CF7" w:rsidRPr="00D93A07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Лаптоп</w:t>
            </w:r>
            <w:r>
              <w:rPr>
                <w:bCs/>
              </w:rPr>
              <w:t>7</w:t>
            </w:r>
          </w:p>
        </w:tc>
        <w:tc>
          <w:tcPr>
            <w:tcW w:w="2880" w:type="dxa"/>
            <w:gridSpan w:val="2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F71CF7" w:rsidRPr="00D93A07" w:rsidRDefault="00F71CF7" w:rsidP="00FE4E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F40752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F71CF7" w:rsidRPr="001E5863" w:rsidTr="00FE4E25">
        <w:trPr>
          <w:trHeight w:val="1140"/>
          <w:jc w:val="center"/>
        </w:trPr>
        <w:tc>
          <w:tcPr>
            <w:tcW w:w="1345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Л8</w:t>
            </w:r>
            <w:r w:rsidRPr="001E5863">
              <w:rPr>
                <w:bCs/>
              </w:rPr>
              <w:t>)</w:t>
            </w:r>
          </w:p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Лаптоп</w:t>
            </w:r>
            <w:r>
              <w:rPr>
                <w:bCs/>
              </w:rPr>
              <w:t>8</w:t>
            </w:r>
          </w:p>
        </w:tc>
        <w:tc>
          <w:tcPr>
            <w:tcW w:w="2880" w:type="dxa"/>
            <w:gridSpan w:val="2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F71CF7" w:rsidRPr="006734B7" w:rsidRDefault="00F71CF7" w:rsidP="00FE4E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F40752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F71CF7" w:rsidRPr="001E5863" w:rsidTr="00FE4E25">
        <w:trPr>
          <w:trHeight w:val="1140"/>
          <w:jc w:val="center"/>
        </w:trPr>
        <w:tc>
          <w:tcPr>
            <w:tcW w:w="1345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Л9</w:t>
            </w:r>
            <w:r w:rsidRPr="001E5863">
              <w:rPr>
                <w:bCs/>
              </w:rPr>
              <w:t>)</w:t>
            </w:r>
          </w:p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Лаптоп</w:t>
            </w:r>
            <w:r>
              <w:rPr>
                <w:bCs/>
              </w:rPr>
              <w:t>9</w:t>
            </w:r>
          </w:p>
        </w:tc>
        <w:tc>
          <w:tcPr>
            <w:tcW w:w="2880" w:type="dxa"/>
            <w:gridSpan w:val="2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F71CF7" w:rsidRPr="006734B7" w:rsidRDefault="00F71CF7" w:rsidP="00FE4E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F40752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F71CF7" w:rsidRPr="001E5863" w:rsidTr="00FE4E25">
        <w:trPr>
          <w:trHeight w:val="1140"/>
          <w:jc w:val="center"/>
        </w:trPr>
        <w:tc>
          <w:tcPr>
            <w:tcW w:w="1345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Л10</w:t>
            </w:r>
            <w:r w:rsidRPr="001E5863">
              <w:rPr>
                <w:bCs/>
              </w:rPr>
              <w:t>)</w:t>
            </w:r>
          </w:p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>
              <w:rPr>
                <w:bCs/>
              </w:rPr>
              <w:t>Таблет</w:t>
            </w:r>
          </w:p>
        </w:tc>
        <w:tc>
          <w:tcPr>
            <w:tcW w:w="2880" w:type="dxa"/>
            <w:gridSpan w:val="2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F71CF7" w:rsidRPr="001E5863" w:rsidRDefault="00F71CF7" w:rsidP="00FE4E25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F71CF7" w:rsidRDefault="00F71CF7" w:rsidP="00FE4E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F40752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F71CF7" w:rsidRPr="001E5863" w:rsidRDefault="00F71CF7" w:rsidP="00FE4E25">
            <w:pPr>
              <w:rPr>
                <w:b/>
                <w:bCs/>
                <w:color w:val="C0504D"/>
                <w:lang w:val="sr-Cyrl-CS"/>
              </w:rPr>
            </w:pPr>
          </w:p>
        </w:tc>
      </w:tr>
    </w:tbl>
    <w:p w:rsidR="00F71CF7" w:rsidRDefault="00F71CF7" w:rsidP="00F71CF7">
      <w:pPr>
        <w:rPr>
          <w:b/>
        </w:rPr>
      </w:pPr>
    </w:p>
    <w:p w:rsidR="00F71CF7" w:rsidRPr="00F40752" w:rsidRDefault="00F71CF7" w:rsidP="00F71CF7">
      <w:pPr>
        <w:spacing w:before="120"/>
        <w:rPr>
          <w:b/>
          <w:bCs/>
          <w:lang w:val="sr-Cyrl-CS"/>
        </w:rPr>
      </w:pPr>
      <w:r w:rsidRPr="00F40752">
        <w:rPr>
          <w:b/>
          <w:bCs/>
          <w:lang w:val="sr-Cyrl-CS"/>
        </w:rPr>
        <w:t xml:space="preserve">УКУПНА ЦЕНА БЕЗ ПДВ-а </w:t>
      </w:r>
      <w:r>
        <w:rPr>
          <w:b/>
          <w:bCs/>
          <w:lang w:val="sr-Cyrl-CS"/>
        </w:rPr>
        <w:t>за целокупну партију 2</w:t>
      </w:r>
      <w:r w:rsidRPr="00F40752">
        <w:rPr>
          <w:b/>
          <w:bCs/>
          <w:lang w:val="sr-Cyrl-CS"/>
        </w:rPr>
        <w:t>_______________</w:t>
      </w:r>
      <w:r>
        <w:rPr>
          <w:b/>
          <w:bCs/>
          <w:lang w:val="sr-Cyrl-CS"/>
        </w:rPr>
        <w:t>__________</w:t>
      </w:r>
    </w:p>
    <w:p w:rsidR="00F71CF7" w:rsidRPr="00F40752" w:rsidRDefault="00F71CF7" w:rsidP="00F71CF7">
      <w:pPr>
        <w:rPr>
          <w:lang w:val="sr-Cyrl-CS"/>
        </w:rPr>
      </w:pPr>
    </w:p>
    <w:p w:rsidR="00F71CF7" w:rsidRPr="00F71CF7" w:rsidRDefault="00F71CF7" w:rsidP="00F71CF7">
      <w:pPr>
        <w:rPr>
          <w:b/>
          <w:lang/>
        </w:rPr>
      </w:pPr>
      <w:r w:rsidRPr="00F40752">
        <w:rPr>
          <w:b/>
        </w:rPr>
        <w:t>УКУПНА ЦЕНА СА ПДВ-ом</w:t>
      </w:r>
      <w:r>
        <w:rPr>
          <w:b/>
          <w:bCs/>
          <w:lang w:val="sr-Cyrl-CS"/>
        </w:rPr>
        <w:t>за целокупну партију 2</w:t>
      </w:r>
      <w:r w:rsidRPr="00F40752">
        <w:rPr>
          <w:b/>
        </w:rPr>
        <w:t xml:space="preserve"> _______________</w:t>
      </w:r>
      <w:r>
        <w:rPr>
          <w:b/>
        </w:rPr>
        <w:t>_________</w:t>
      </w:r>
    </w:p>
    <w:p w:rsidR="00F71CF7" w:rsidRDefault="00F71CF7" w:rsidP="00F71CF7">
      <w:pPr>
        <w:rPr>
          <w:b/>
        </w:rPr>
      </w:pPr>
    </w:p>
    <w:p w:rsidR="00F71CF7" w:rsidRPr="00F40752" w:rsidRDefault="00F71CF7" w:rsidP="00F71CF7">
      <w:pPr>
        <w:rPr>
          <w:b/>
        </w:rPr>
      </w:pPr>
    </w:p>
    <w:p w:rsidR="00F71CF7" w:rsidRPr="006B269C" w:rsidRDefault="00F71CF7" w:rsidP="00F71CF7">
      <w:pPr>
        <w:rPr>
          <w:lang w:val="sr-Cyrl-CS"/>
        </w:rPr>
      </w:pPr>
      <w:r w:rsidRPr="006B269C">
        <w:rPr>
          <w:lang w:val="sr-Cyrl-CS"/>
        </w:rPr>
        <w:t>Испорука опреме је сукцесивна позахтеву Наручиоца.</w:t>
      </w:r>
    </w:p>
    <w:p w:rsidR="00F71CF7" w:rsidRPr="009C2E2F" w:rsidRDefault="00F71CF7" w:rsidP="00F71CF7">
      <w:pPr>
        <w:pStyle w:val="Default"/>
        <w:rPr>
          <w:color w:val="auto"/>
          <w:lang w:val="sr-Cyrl-CS"/>
        </w:rPr>
      </w:pPr>
      <w:r w:rsidRPr="009C2E2F">
        <w:rPr>
          <w:color w:val="auto"/>
        </w:rPr>
        <w:t>Предмет</w:t>
      </w:r>
      <w:r>
        <w:rPr>
          <w:color w:val="auto"/>
        </w:rPr>
        <w:t xml:space="preserve"> </w:t>
      </w:r>
      <w:r w:rsidRPr="009C2E2F">
        <w:rPr>
          <w:color w:val="auto"/>
        </w:rPr>
        <w:t>јавне</w:t>
      </w:r>
      <w:r>
        <w:rPr>
          <w:color w:val="auto"/>
        </w:rPr>
        <w:t xml:space="preserve"> </w:t>
      </w:r>
      <w:r w:rsidRPr="009C2E2F">
        <w:rPr>
          <w:color w:val="auto"/>
        </w:rPr>
        <w:t>набавке</w:t>
      </w:r>
      <w:r>
        <w:rPr>
          <w:color w:val="auto"/>
        </w:rPr>
        <w:t xml:space="preserve"> </w:t>
      </w:r>
      <w:r w:rsidRPr="009C2E2F">
        <w:rPr>
          <w:color w:val="auto"/>
        </w:rPr>
        <w:t xml:space="preserve">извршићемо:  </w:t>
      </w:r>
    </w:p>
    <w:p w:rsidR="00F71CF7" w:rsidRPr="009C2E2F" w:rsidRDefault="00F71CF7" w:rsidP="00F71CF7">
      <w:pPr>
        <w:pStyle w:val="Default"/>
        <w:rPr>
          <w:color w:val="auto"/>
          <w:lang w:val="sr-Cyrl-CS"/>
        </w:rPr>
      </w:pPr>
      <w:r w:rsidRPr="009C2E2F">
        <w:rPr>
          <w:color w:val="auto"/>
        </w:rPr>
        <w:t>(у зависности</w:t>
      </w:r>
      <w:r>
        <w:rPr>
          <w:color w:val="auto"/>
        </w:rPr>
        <w:t xml:space="preserve"> </w:t>
      </w:r>
      <w:r w:rsidRPr="009C2E2F">
        <w:rPr>
          <w:color w:val="auto"/>
        </w:rPr>
        <w:t>од</w:t>
      </w:r>
      <w:r>
        <w:rPr>
          <w:color w:val="auto"/>
        </w:rPr>
        <w:t xml:space="preserve"> </w:t>
      </w:r>
      <w:r w:rsidRPr="009C2E2F">
        <w:rPr>
          <w:color w:val="auto"/>
        </w:rPr>
        <w:t>наступа</w:t>
      </w:r>
      <w:r>
        <w:rPr>
          <w:color w:val="auto"/>
        </w:rPr>
        <w:t xml:space="preserve"> </w:t>
      </w:r>
      <w:r w:rsidRPr="009C2E2F">
        <w:rPr>
          <w:color w:val="auto"/>
        </w:rPr>
        <w:t>заокружити и попунити</w:t>
      </w:r>
      <w:r>
        <w:rPr>
          <w:color w:val="auto"/>
        </w:rPr>
        <w:t xml:space="preserve"> </w:t>
      </w:r>
      <w:r w:rsidRPr="009C2E2F">
        <w:rPr>
          <w:color w:val="auto"/>
        </w:rPr>
        <w:t>једну</w:t>
      </w:r>
      <w:r>
        <w:rPr>
          <w:color w:val="auto"/>
        </w:rPr>
        <w:t xml:space="preserve"> </w:t>
      </w:r>
      <w:r w:rsidRPr="009C2E2F">
        <w:rPr>
          <w:color w:val="auto"/>
        </w:rPr>
        <w:t>од</w:t>
      </w:r>
      <w:r>
        <w:rPr>
          <w:color w:val="auto"/>
        </w:rPr>
        <w:t xml:space="preserve"> </w:t>
      </w:r>
      <w:r w:rsidRPr="009C2E2F">
        <w:rPr>
          <w:color w:val="auto"/>
        </w:rPr>
        <w:t>понуђених</w:t>
      </w:r>
      <w:r>
        <w:rPr>
          <w:color w:val="auto"/>
        </w:rPr>
        <w:t xml:space="preserve"> </w:t>
      </w:r>
      <w:r w:rsidRPr="009C2E2F">
        <w:rPr>
          <w:color w:val="auto"/>
        </w:rPr>
        <w:t xml:space="preserve">опција) </w:t>
      </w:r>
    </w:p>
    <w:p w:rsidR="00F71CF7" w:rsidRPr="009C2E2F" w:rsidRDefault="00F71CF7" w:rsidP="00F71CF7">
      <w:pPr>
        <w:pStyle w:val="Default"/>
        <w:rPr>
          <w:color w:val="auto"/>
        </w:rPr>
      </w:pPr>
    </w:p>
    <w:p w:rsidR="00F71CF7" w:rsidRPr="009C2E2F" w:rsidRDefault="00F71CF7" w:rsidP="00F71CF7">
      <w:pPr>
        <w:pStyle w:val="Default"/>
        <w:rPr>
          <w:color w:val="auto"/>
          <w:lang w:val="sr-Cyrl-CS"/>
        </w:rPr>
      </w:pPr>
      <w:r w:rsidRPr="009C2E2F">
        <w:rPr>
          <w:b/>
          <w:bCs/>
          <w:color w:val="auto"/>
        </w:rPr>
        <w:t>а) самостално</w:t>
      </w:r>
    </w:p>
    <w:p w:rsidR="00F71CF7" w:rsidRPr="009C2E2F" w:rsidRDefault="00F71CF7" w:rsidP="00F71CF7">
      <w:pPr>
        <w:pStyle w:val="Default"/>
        <w:rPr>
          <w:color w:val="auto"/>
        </w:rPr>
      </w:pPr>
      <w:r w:rsidRPr="009C2E2F">
        <w:rPr>
          <w:b/>
          <w:bCs/>
          <w:color w:val="auto"/>
        </w:rPr>
        <w:t>б) саподизвођачима</w:t>
      </w:r>
      <w:r w:rsidRPr="009C2E2F">
        <w:rPr>
          <w:color w:val="auto"/>
        </w:rPr>
        <w:t xml:space="preserve">:  </w:t>
      </w:r>
    </w:p>
    <w:tbl>
      <w:tblPr>
        <w:tblW w:w="0" w:type="auto"/>
        <w:tblLook w:val="04A0"/>
      </w:tblPr>
      <w:tblGrid>
        <w:gridCol w:w="7635"/>
        <w:gridCol w:w="358"/>
        <w:gridCol w:w="111"/>
        <w:gridCol w:w="222"/>
      </w:tblGrid>
      <w:tr w:rsidR="00F71CF7" w:rsidRPr="009C2E2F" w:rsidTr="00FE4E25">
        <w:trPr>
          <w:trHeight w:val="341"/>
        </w:trPr>
        <w:tc>
          <w:tcPr>
            <w:tcW w:w="0" w:type="auto"/>
            <w:gridSpan w:val="2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Називподизвођача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  <w:tr w:rsidR="00F71CF7" w:rsidRPr="009C2E2F" w:rsidTr="00FE4E25">
        <w:trPr>
          <w:trHeight w:val="342"/>
        </w:trPr>
        <w:tc>
          <w:tcPr>
            <w:tcW w:w="0" w:type="auto"/>
            <w:gridSpan w:val="2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Адреса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седишта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  <w:tr w:rsidR="00F71CF7" w:rsidRPr="009C2E2F" w:rsidTr="00FE4E25">
        <w:trPr>
          <w:trHeight w:val="344"/>
        </w:trPr>
        <w:tc>
          <w:tcPr>
            <w:tcW w:w="0" w:type="auto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Матични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 xml:space="preserve">број и ПИБ  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  <w:tc>
          <w:tcPr>
            <w:tcW w:w="0" w:type="auto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  <w:tr w:rsidR="00F71CF7" w:rsidRPr="009C2E2F" w:rsidTr="00FE4E25">
        <w:trPr>
          <w:trHeight w:val="663"/>
        </w:trPr>
        <w:tc>
          <w:tcPr>
            <w:tcW w:w="0" w:type="auto"/>
            <w:gridSpan w:val="2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Проценат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укупне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вредности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набавке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који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ће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понуђач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поверити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подизвођачу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  <w:tr w:rsidR="00F71CF7" w:rsidRPr="009C2E2F" w:rsidTr="00FE4E25">
        <w:trPr>
          <w:trHeight w:val="450"/>
        </w:trPr>
        <w:tc>
          <w:tcPr>
            <w:tcW w:w="0" w:type="auto"/>
            <w:gridSpan w:val="2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Део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предмета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набавке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који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ће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извршити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преко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подизвођача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  <w:tr w:rsidR="00F71CF7" w:rsidRPr="009C2E2F" w:rsidTr="00FE4E25">
        <w:trPr>
          <w:trHeight w:val="374"/>
        </w:trPr>
        <w:tc>
          <w:tcPr>
            <w:tcW w:w="0" w:type="auto"/>
            <w:gridSpan w:val="2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Назив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подизвођача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  <w:tr w:rsidR="00F71CF7" w:rsidRPr="009C2E2F" w:rsidTr="00FE4E25">
        <w:trPr>
          <w:trHeight w:val="344"/>
        </w:trPr>
        <w:tc>
          <w:tcPr>
            <w:tcW w:w="0" w:type="auto"/>
            <w:gridSpan w:val="2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Адреса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седишта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  <w:tr w:rsidR="00F71CF7" w:rsidRPr="009C2E2F" w:rsidTr="00FE4E25">
        <w:trPr>
          <w:trHeight w:val="341"/>
        </w:trPr>
        <w:tc>
          <w:tcPr>
            <w:tcW w:w="0" w:type="auto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Матични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 xml:space="preserve">број и ПИБ 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  <w:tc>
          <w:tcPr>
            <w:tcW w:w="0" w:type="auto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  <w:tr w:rsidR="00F71CF7" w:rsidRPr="009C2E2F" w:rsidTr="00FE4E25">
        <w:trPr>
          <w:trHeight w:val="664"/>
        </w:trPr>
        <w:tc>
          <w:tcPr>
            <w:tcW w:w="0" w:type="auto"/>
            <w:gridSpan w:val="2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Проценат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укупне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вредности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набавке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који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ће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понуђач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поверити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подизвођачу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  <w:tr w:rsidR="00F71CF7" w:rsidRPr="009C2E2F" w:rsidTr="00FE4E25">
        <w:trPr>
          <w:trHeight w:val="675"/>
        </w:trPr>
        <w:tc>
          <w:tcPr>
            <w:tcW w:w="0" w:type="auto"/>
            <w:gridSpan w:val="2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Део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предмета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набавке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који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ће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извршити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преко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подизвођача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</w:tbl>
    <w:p w:rsidR="00F71CF7" w:rsidRPr="009C2E2F" w:rsidRDefault="00F71CF7" w:rsidP="00F71CF7">
      <w:pPr>
        <w:pStyle w:val="Default"/>
        <w:rPr>
          <w:color w:val="auto"/>
          <w:lang w:val="sr-Cyrl-CS"/>
        </w:rPr>
      </w:pPr>
      <w:r w:rsidRPr="009C2E2F">
        <w:rPr>
          <w:b/>
          <w:bCs/>
          <w:color w:val="auto"/>
        </w:rPr>
        <w:t>в) заједнички, у груписа</w:t>
      </w:r>
      <w:r w:rsidRPr="009C2E2F">
        <w:rPr>
          <w:color w:val="auto"/>
        </w:rPr>
        <w:t xml:space="preserve">: </w:t>
      </w:r>
    </w:p>
    <w:tbl>
      <w:tblPr>
        <w:tblW w:w="0" w:type="auto"/>
        <w:tblLook w:val="04A0"/>
      </w:tblPr>
      <w:tblGrid>
        <w:gridCol w:w="4424"/>
        <w:gridCol w:w="111"/>
        <w:gridCol w:w="111"/>
        <w:gridCol w:w="222"/>
      </w:tblGrid>
      <w:tr w:rsidR="00F71CF7" w:rsidRPr="009C2E2F" w:rsidTr="00FE4E25">
        <w:trPr>
          <w:trHeight w:val="344"/>
        </w:trPr>
        <w:tc>
          <w:tcPr>
            <w:tcW w:w="0" w:type="auto"/>
            <w:gridSpan w:val="2"/>
            <w:hideMark/>
          </w:tcPr>
          <w:p w:rsidR="00F71CF7" w:rsidRPr="00925A2D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Назив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понуђача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из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групе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понуђача-члана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  <w:tr w:rsidR="00F71CF7" w:rsidRPr="009C2E2F" w:rsidTr="00FE4E25">
        <w:trPr>
          <w:trHeight w:val="341"/>
        </w:trPr>
        <w:tc>
          <w:tcPr>
            <w:tcW w:w="0" w:type="auto"/>
            <w:gridSpan w:val="2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Адреса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седишта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  <w:tr w:rsidR="00F71CF7" w:rsidRPr="009C2E2F" w:rsidTr="00FE4E25">
        <w:trPr>
          <w:trHeight w:val="341"/>
        </w:trPr>
        <w:tc>
          <w:tcPr>
            <w:tcW w:w="0" w:type="auto"/>
            <w:gridSpan w:val="2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Одговорна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особа и контакт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телефон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  <w:tr w:rsidR="00F71CF7" w:rsidRPr="009C2E2F" w:rsidTr="00FE4E25">
        <w:trPr>
          <w:trHeight w:val="353"/>
        </w:trPr>
        <w:tc>
          <w:tcPr>
            <w:tcW w:w="0" w:type="auto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Матични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 xml:space="preserve">број и ПИБ 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  <w:tc>
          <w:tcPr>
            <w:tcW w:w="0" w:type="auto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</w:tbl>
    <w:p w:rsidR="00F71CF7" w:rsidRPr="009C2E2F" w:rsidRDefault="00F71CF7" w:rsidP="00F71CF7">
      <w:pPr>
        <w:pStyle w:val="Default"/>
        <w:rPr>
          <w:color w:val="auto"/>
        </w:rPr>
      </w:pPr>
    </w:p>
    <w:tbl>
      <w:tblPr>
        <w:tblW w:w="0" w:type="auto"/>
        <w:tblLook w:val="04A0"/>
      </w:tblPr>
      <w:tblGrid>
        <w:gridCol w:w="4424"/>
        <w:gridCol w:w="111"/>
        <w:gridCol w:w="111"/>
        <w:gridCol w:w="222"/>
      </w:tblGrid>
      <w:tr w:rsidR="00F71CF7" w:rsidRPr="009C2E2F" w:rsidTr="00FE4E25">
        <w:trPr>
          <w:trHeight w:val="341"/>
        </w:trPr>
        <w:tc>
          <w:tcPr>
            <w:tcW w:w="0" w:type="auto"/>
            <w:gridSpan w:val="2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Назив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понуђача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из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групе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понуђача-члана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  <w:tr w:rsidR="00F71CF7" w:rsidRPr="009C2E2F" w:rsidTr="00FE4E25">
        <w:trPr>
          <w:trHeight w:val="344"/>
        </w:trPr>
        <w:tc>
          <w:tcPr>
            <w:tcW w:w="0" w:type="auto"/>
            <w:gridSpan w:val="2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Адреса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седишта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  <w:tr w:rsidR="00F71CF7" w:rsidRPr="009C2E2F" w:rsidTr="00FE4E25">
        <w:trPr>
          <w:trHeight w:val="341"/>
        </w:trPr>
        <w:tc>
          <w:tcPr>
            <w:tcW w:w="0" w:type="auto"/>
            <w:gridSpan w:val="2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Одговорна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особа и контакт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телефон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  <w:tr w:rsidR="00F71CF7" w:rsidRPr="009C2E2F" w:rsidTr="00FE4E25">
        <w:trPr>
          <w:trHeight w:val="353"/>
        </w:trPr>
        <w:tc>
          <w:tcPr>
            <w:tcW w:w="0" w:type="auto"/>
            <w:hideMark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Матични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 xml:space="preserve">број и ПИБ </w:t>
            </w:r>
          </w:p>
        </w:tc>
        <w:tc>
          <w:tcPr>
            <w:tcW w:w="0" w:type="auto"/>
            <w:gridSpan w:val="2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  <w:tc>
          <w:tcPr>
            <w:tcW w:w="0" w:type="auto"/>
          </w:tcPr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  <w:p w:rsidR="00F71CF7" w:rsidRPr="009C2E2F" w:rsidRDefault="00F71CF7" w:rsidP="00FE4E25">
            <w:pPr>
              <w:pStyle w:val="Default"/>
              <w:rPr>
                <w:color w:val="auto"/>
              </w:rPr>
            </w:pPr>
          </w:p>
        </w:tc>
      </w:tr>
    </w:tbl>
    <w:p w:rsidR="00F71CF7" w:rsidRPr="009C2E2F" w:rsidRDefault="00F71CF7" w:rsidP="00F71CF7">
      <w:pPr>
        <w:spacing w:after="240"/>
        <w:rPr>
          <w:lang w:val="sr-Cyrl-CS"/>
        </w:rPr>
      </w:pPr>
      <w:r w:rsidRPr="009C2E2F">
        <w:rPr>
          <w:lang w:val="sr-Cyrl-CS"/>
        </w:rPr>
        <w:lastRenderedPageBreak/>
        <w:t xml:space="preserve">Рок испоруке је .................... дана од дана потписивања уговора. </w:t>
      </w:r>
    </w:p>
    <w:p w:rsidR="00F71CF7" w:rsidRPr="009C2E2F" w:rsidRDefault="00F71CF7" w:rsidP="00F71CF7">
      <w:pPr>
        <w:spacing w:after="240"/>
        <w:ind w:firstLine="708"/>
        <w:rPr>
          <w:b/>
          <w:lang w:val="sr-Cyrl-CS"/>
        </w:rPr>
      </w:pPr>
      <w:r w:rsidRPr="009C2E2F">
        <w:rPr>
          <w:b/>
          <w:lang w:val="sr-Cyrl-CS"/>
        </w:rPr>
        <w:t xml:space="preserve">Напомена: рок испоруке не може бити дужи од </w:t>
      </w:r>
      <w:r>
        <w:rPr>
          <w:b/>
        </w:rPr>
        <w:t xml:space="preserve">7 </w:t>
      </w:r>
      <w:r w:rsidRPr="009C2E2F">
        <w:rPr>
          <w:b/>
        </w:rPr>
        <w:t>(</w:t>
      </w:r>
      <w:r>
        <w:rPr>
          <w:b/>
        </w:rPr>
        <w:t>седам</w:t>
      </w:r>
      <w:r w:rsidRPr="009C2E2F">
        <w:rPr>
          <w:b/>
        </w:rPr>
        <w:t xml:space="preserve">) </w:t>
      </w:r>
      <w:r w:rsidRPr="009C2E2F">
        <w:rPr>
          <w:b/>
          <w:lang w:val="sr-Cyrl-CS"/>
        </w:rPr>
        <w:t>дана од сваког појединачног захтева наручиоца, у супротном понуда ће бити одбијена.</w:t>
      </w:r>
    </w:p>
    <w:p w:rsidR="00F71CF7" w:rsidRPr="009C2E2F" w:rsidRDefault="00F71CF7" w:rsidP="00F71CF7">
      <w:pPr>
        <w:spacing w:after="240"/>
        <w:ind w:firstLine="708"/>
      </w:pPr>
      <w:r w:rsidRPr="009C2E2F">
        <w:rPr>
          <w:lang w:val="sr-Cyrl-CS"/>
        </w:rPr>
        <w:t>Понуда важи ................... дана од дана отварања понуда.</w:t>
      </w:r>
    </w:p>
    <w:p w:rsidR="00F71CF7" w:rsidRPr="009C2E2F" w:rsidRDefault="00F71CF7" w:rsidP="00F71CF7">
      <w:pPr>
        <w:spacing w:after="240"/>
        <w:rPr>
          <w:b/>
          <w:bCs/>
          <w:iCs/>
        </w:rPr>
      </w:pPr>
      <w:r w:rsidRPr="009C2E2F">
        <w:rPr>
          <w:b/>
          <w:bCs/>
          <w:iCs/>
          <w:lang w:val="sr-Cyrl-CS"/>
        </w:rPr>
        <w:t xml:space="preserve">Напомена: понуда мора да важи најмање </w:t>
      </w:r>
      <w:r>
        <w:rPr>
          <w:b/>
          <w:bCs/>
          <w:iCs/>
        </w:rPr>
        <w:t>9</w:t>
      </w:r>
      <w:r w:rsidRPr="009C2E2F">
        <w:rPr>
          <w:b/>
          <w:bCs/>
          <w:iCs/>
        </w:rPr>
        <w:t>0</w:t>
      </w:r>
      <w:r w:rsidRPr="009C2E2F">
        <w:rPr>
          <w:b/>
          <w:bCs/>
          <w:iCs/>
          <w:lang w:val="sr-Cyrl-CS"/>
        </w:rPr>
        <w:t xml:space="preserve"> (</w:t>
      </w:r>
      <w:r>
        <w:rPr>
          <w:b/>
          <w:bCs/>
          <w:iCs/>
          <w:lang w:val="sr-Cyrl-CS"/>
        </w:rPr>
        <w:t>деве</w:t>
      </w:r>
      <w:r w:rsidRPr="009C2E2F">
        <w:rPr>
          <w:b/>
          <w:bCs/>
          <w:iCs/>
          <w:lang w:val="sr-Cyrl-CS"/>
        </w:rPr>
        <w:t>десет) дана од дана отварања понуда, у супротном понуда ће бити одбијена.</w:t>
      </w:r>
    </w:p>
    <w:p w:rsidR="00F71CF7" w:rsidRPr="009C2E2F" w:rsidRDefault="00F71CF7" w:rsidP="00F71CF7">
      <w:pPr>
        <w:shd w:val="clear" w:color="auto" w:fill="FFFFFF"/>
        <w:spacing w:after="240" w:line="264" w:lineRule="exact"/>
      </w:pPr>
      <w:r w:rsidRPr="009C2E2F">
        <w:rPr>
          <w:b/>
        </w:rPr>
        <w:t>Место</w:t>
      </w:r>
      <w:r>
        <w:rPr>
          <w:b/>
        </w:rPr>
        <w:t xml:space="preserve"> </w:t>
      </w:r>
      <w:r w:rsidRPr="009C2E2F">
        <w:rPr>
          <w:b/>
        </w:rPr>
        <w:t>испоруке</w:t>
      </w:r>
      <w:r w:rsidRPr="009C2E2F">
        <w:t xml:space="preserve">: </w:t>
      </w:r>
      <w:r w:rsidRPr="009C2E2F">
        <w:rPr>
          <w:lang w:val="sr-Cyrl-CS"/>
        </w:rPr>
        <w:t xml:space="preserve">Испорука тражених добара се врши на адресу: Природно-математички факултет у Нишу, Вишеградска 33, 18000 Ниш. </w:t>
      </w:r>
    </w:p>
    <w:p w:rsidR="00F71CF7" w:rsidRPr="009C2E2F" w:rsidRDefault="00F71CF7" w:rsidP="00F71CF7">
      <w:pPr>
        <w:rPr>
          <w:lang w:val="sr-Cyrl-CS"/>
        </w:rPr>
      </w:pPr>
    </w:p>
    <w:p w:rsidR="00F71CF7" w:rsidRPr="009C2E2F" w:rsidRDefault="00F71CF7" w:rsidP="00F71CF7">
      <w:pPr>
        <w:rPr>
          <w:lang w:val="sr-Cyrl-CS"/>
        </w:rPr>
      </w:pPr>
    </w:p>
    <w:p w:rsidR="00F71CF7" w:rsidRPr="009C2E2F" w:rsidRDefault="00F71CF7" w:rsidP="00F71CF7">
      <w:pPr>
        <w:rPr>
          <w:lang w:val="sr-Cyrl-CS"/>
        </w:rPr>
      </w:pPr>
    </w:p>
    <w:p w:rsidR="00F71CF7" w:rsidRPr="009C2E2F" w:rsidRDefault="00F71CF7" w:rsidP="00F71CF7">
      <w:pPr>
        <w:rPr>
          <w:lang w:val="sr-Cyrl-CS"/>
        </w:rPr>
      </w:pPr>
      <w:r w:rsidRPr="009C2E2F">
        <w:rPr>
          <w:lang w:val="sr-Cyrl-CS"/>
        </w:rPr>
        <w:t xml:space="preserve">У _____________, дана _______________ </w:t>
      </w:r>
      <w:r w:rsidRPr="009C2E2F">
        <w:rPr>
          <w:lang w:val="sr-Cyrl-CS"/>
        </w:rPr>
        <w:tab/>
      </w:r>
      <w:r w:rsidRPr="009C2E2F">
        <w:rPr>
          <w:lang w:val="sr-Cyrl-CS"/>
        </w:rPr>
        <w:tab/>
      </w:r>
      <w:r w:rsidRPr="009C2E2F">
        <w:rPr>
          <w:lang w:val="sr-Cyrl-CS"/>
        </w:rPr>
        <w:tab/>
      </w:r>
      <w:r w:rsidRPr="009C2E2F">
        <w:rPr>
          <w:lang w:val="sr-Cyrl-CS"/>
        </w:rPr>
        <w:tab/>
      </w:r>
    </w:p>
    <w:p w:rsidR="00F71CF7" w:rsidRPr="009C2E2F" w:rsidRDefault="00F71CF7" w:rsidP="00F71CF7"/>
    <w:p w:rsidR="00F71CF7" w:rsidRPr="009C2E2F" w:rsidRDefault="00F71CF7" w:rsidP="00F71CF7">
      <w:r w:rsidRPr="009C2E2F">
        <w:rPr>
          <w:lang w:val="sr-Cyrl-CS"/>
        </w:rPr>
        <w:t>ПОНУЂАЧ</w:t>
      </w:r>
    </w:p>
    <w:p w:rsidR="00F71CF7" w:rsidRPr="009C2E2F" w:rsidRDefault="00F71CF7" w:rsidP="00F71CF7"/>
    <w:p w:rsidR="00F71CF7" w:rsidRPr="009C2E2F" w:rsidRDefault="00F71CF7" w:rsidP="00F71CF7"/>
    <w:p w:rsidR="00F71CF7" w:rsidRPr="009C2E2F" w:rsidRDefault="00F71CF7" w:rsidP="00F71CF7">
      <w:pPr>
        <w:rPr>
          <w:b/>
          <w:bCs/>
          <w:lang w:val="sr-Cyrl-CS"/>
        </w:rPr>
      </w:pP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rPr>
          <w:lang w:val="sr-Cyrl-CS"/>
        </w:rPr>
        <w:t xml:space="preserve">М.П. </w:t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rPr>
          <w:lang w:val="sr-Cyrl-CS"/>
        </w:rPr>
        <w:t>___________________________</w:t>
      </w:r>
    </w:p>
    <w:p w:rsidR="00F71CF7" w:rsidRPr="009C2E2F" w:rsidRDefault="00F71CF7" w:rsidP="00F71CF7">
      <w:pPr>
        <w:jc w:val="center"/>
        <w:rPr>
          <w:b/>
          <w:lang w:val="sr-Cyrl-CS"/>
        </w:rPr>
      </w:pPr>
      <w:r w:rsidRPr="009C2E2F">
        <w:rPr>
          <w:b/>
          <w:lang w:val="sr-Cyrl-CS"/>
        </w:rPr>
        <w:tab/>
      </w:r>
      <w:r w:rsidRPr="009C2E2F">
        <w:rPr>
          <w:b/>
          <w:lang w:val="sr-Cyrl-CS"/>
        </w:rPr>
        <w:tab/>
      </w:r>
      <w:r w:rsidRPr="009C2E2F">
        <w:rPr>
          <w:b/>
          <w:lang w:val="sr-Cyrl-CS"/>
        </w:rPr>
        <w:tab/>
      </w:r>
      <w:r w:rsidRPr="009C2E2F">
        <w:rPr>
          <w:b/>
          <w:lang w:val="sr-Cyrl-CS"/>
        </w:rPr>
        <w:tab/>
      </w:r>
      <w:r w:rsidRPr="009C2E2F">
        <w:rPr>
          <w:b/>
          <w:lang w:val="sr-Cyrl-CS"/>
        </w:rPr>
        <w:tab/>
      </w:r>
      <w:r w:rsidRPr="009C2E2F">
        <w:rPr>
          <w:b/>
          <w:lang w:val="sr-Cyrl-CS"/>
        </w:rPr>
        <w:tab/>
      </w:r>
      <w:r w:rsidRPr="009C2E2F">
        <w:rPr>
          <w:b/>
          <w:lang w:val="sr-Cyrl-CS"/>
        </w:rPr>
        <w:tab/>
      </w:r>
      <w:r w:rsidRPr="009C2E2F">
        <w:rPr>
          <w:sz w:val="20"/>
          <w:szCs w:val="18"/>
        </w:rPr>
        <w:t>(потписовлашћеноглица)</w:t>
      </w:r>
    </w:p>
    <w:p w:rsidR="00653E1C" w:rsidRDefault="00653E1C" w:rsidP="00C04FE5">
      <w:pPr>
        <w:ind w:firstLine="0"/>
      </w:pPr>
    </w:p>
    <w:p w:rsidR="00E771AE" w:rsidRPr="00E63E39" w:rsidRDefault="0063073D" w:rsidP="00C04FE5">
      <w:pPr>
        <w:ind w:firstLine="0"/>
        <w:rPr>
          <w:rFonts w:ascii="Georgia" w:hAnsi="Georgia"/>
          <w:b/>
          <w:lang/>
        </w:rPr>
      </w:pPr>
      <w:r w:rsidRPr="00E63E39">
        <w:rPr>
          <w:rFonts w:ascii="Georgia" w:hAnsi="Georgia"/>
          <w:b/>
        </w:rPr>
        <w:t>Meња се и гласи:</w:t>
      </w:r>
    </w:p>
    <w:p w:rsidR="00000294" w:rsidRDefault="00000294" w:rsidP="00C04FE5">
      <w:pPr>
        <w:ind w:firstLine="0"/>
        <w:rPr>
          <w:rFonts w:ascii="Georgia" w:hAnsi="Georgia"/>
          <w:lang/>
        </w:rPr>
      </w:pPr>
    </w:p>
    <w:p w:rsidR="00000294" w:rsidRPr="009C2E2F" w:rsidRDefault="00000294" w:rsidP="00000294">
      <w:pPr>
        <w:spacing w:after="200" w:line="276" w:lineRule="auto"/>
        <w:jc w:val="center"/>
        <w:rPr>
          <w:b/>
          <w:lang w:val="sr-Cyrl-CS"/>
        </w:rPr>
      </w:pPr>
      <w:r w:rsidRPr="009C2E2F">
        <w:rPr>
          <w:b/>
          <w:lang w:val="sr-Cyrl-CS"/>
        </w:rPr>
        <w:t>5</w:t>
      </w:r>
      <w:r w:rsidRPr="009C2E2F">
        <w:rPr>
          <w:b/>
        </w:rPr>
        <w:t xml:space="preserve">. </w:t>
      </w:r>
      <w:r w:rsidRPr="009C2E2F">
        <w:rPr>
          <w:b/>
          <w:lang w:val="sr-Cyrl-CS"/>
        </w:rPr>
        <w:t>ОБРАЗАЦ ПОНУДЕ</w:t>
      </w:r>
    </w:p>
    <w:p w:rsidR="00000294" w:rsidRPr="009C2E2F" w:rsidRDefault="00000294" w:rsidP="00000294">
      <w:pPr>
        <w:jc w:val="center"/>
        <w:rPr>
          <w:b/>
          <w:lang w:val="sr-Cyrl-CS"/>
        </w:rPr>
      </w:pPr>
      <w:r w:rsidRPr="009C2E2F">
        <w:rPr>
          <w:b/>
          <w:lang w:val="sr-Cyrl-CS"/>
        </w:rPr>
        <w:t>са структуром цене</w:t>
      </w:r>
    </w:p>
    <w:p w:rsidR="00000294" w:rsidRPr="009C2E2F" w:rsidRDefault="00000294" w:rsidP="00000294">
      <w:pPr>
        <w:jc w:val="center"/>
        <w:rPr>
          <w:b/>
          <w:lang w:val="sr-Cyrl-CS"/>
        </w:rPr>
      </w:pPr>
    </w:p>
    <w:p w:rsidR="00000294" w:rsidRPr="009C2E2F" w:rsidRDefault="00000294" w:rsidP="00000294">
      <w:pPr>
        <w:tabs>
          <w:tab w:val="left" w:pos="180"/>
        </w:tabs>
        <w:jc w:val="center"/>
        <w:rPr>
          <w:lang w:val="sr-Cyrl-CS"/>
        </w:rPr>
      </w:pPr>
      <w:r w:rsidRPr="009C2E2F">
        <w:rPr>
          <w:lang w:val="sr-Cyrl-CS"/>
        </w:rPr>
        <w:t xml:space="preserve">за јавну набавку број </w:t>
      </w:r>
      <w:r w:rsidRPr="006D69FC">
        <w:rPr>
          <w:lang w:val="sr-Cyrl-CS"/>
        </w:rPr>
        <w:t>ВД</w:t>
      </w:r>
      <w:r w:rsidRPr="009C2E2F">
        <w:rPr>
          <w:lang w:val="sr-Cyrl-CS"/>
        </w:rPr>
        <w:t>-</w:t>
      </w:r>
      <w:r>
        <w:rPr>
          <w:lang w:val="sr-Cyrl-CS"/>
        </w:rPr>
        <w:t>02/019</w:t>
      </w:r>
      <w:r w:rsidRPr="009C2E2F">
        <w:rPr>
          <w:b/>
          <w:lang w:val="sr-Cyrl-CS"/>
        </w:rPr>
        <w:t xml:space="preserve"> – </w:t>
      </w:r>
      <w:r w:rsidRPr="009C2E2F">
        <w:rPr>
          <w:lang w:val="sr-Cyrl-CS"/>
        </w:rPr>
        <w:t>набавка рачунарске опреме</w:t>
      </w:r>
    </w:p>
    <w:p w:rsidR="00000294" w:rsidRPr="009C2E2F" w:rsidRDefault="00000294" w:rsidP="00000294">
      <w:pPr>
        <w:tabs>
          <w:tab w:val="left" w:pos="180"/>
        </w:tabs>
        <w:jc w:val="center"/>
        <w:rPr>
          <w:lang w:val="sr-Cyrl-CS"/>
        </w:rPr>
      </w:pPr>
      <w:r w:rsidRPr="009C2E2F">
        <w:rPr>
          <w:lang w:val="sr-Cyrl-CS"/>
        </w:rPr>
        <w:t>за потребе Природно-математичког факултета у Нишу</w:t>
      </w:r>
    </w:p>
    <w:p w:rsidR="00000294" w:rsidRDefault="00000294" w:rsidP="00000294">
      <w:pPr>
        <w:spacing w:after="200" w:line="276" w:lineRule="auto"/>
        <w:jc w:val="center"/>
        <w:rPr>
          <w:b/>
          <w:lang w:val="sr-Cyrl-CS"/>
        </w:rPr>
      </w:pPr>
    </w:p>
    <w:p w:rsidR="00000294" w:rsidRPr="009C2E2F" w:rsidRDefault="00000294" w:rsidP="00000294">
      <w:pPr>
        <w:spacing w:after="200" w:line="276" w:lineRule="auto"/>
        <w:jc w:val="center"/>
        <w:rPr>
          <w:b/>
        </w:rPr>
      </w:pPr>
      <w:r w:rsidRPr="009C2E2F">
        <w:rPr>
          <w:b/>
          <w:lang w:val="sr-Cyrl-CS"/>
        </w:rPr>
        <w:t xml:space="preserve">ПАРТИЈА </w:t>
      </w:r>
      <w:r w:rsidRPr="009C2E2F">
        <w:rPr>
          <w:b/>
        </w:rPr>
        <w:t xml:space="preserve"> 2</w:t>
      </w:r>
    </w:p>
    <w:p w:rsidR="00000294" w:rsidRDefault="00000294" w:rsidP="00000294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ПРЕНОСИВИ РАЧУНАРИ </w:t>
      </w:r>
    </w:p>
    <w:p w:rsidR="00000294" w:rsidRDefault="00000294" w:rsidP="00000294">
      <w:pPr>
        <w:autoSpaceDE w:val="0"/>
        <w:autoSpaceDN w:val="0"/>
        <w:adjustRightInd w:val="0"/>
        <w:jc w:val="center"/>
        <w:rPr>
          <w:b/>
          <w:bCs/>
        </w:rPr>
      </w:pPr>
    </w:p>
    <w:p w:rsidR="00000294" w:rsidRDefault="00000294" w:rsidP="00000294">
      <w:pPr>
        <w:rPr>
          <w:lang w:val="ru-RU"/>
        </w:rPr>
      </w:pPr>
      <w:r w:rsidRPr="00D536F0">
        <w:rPr>
          <w:lang w:val="ru-RU"/>
        </w:rPr>
        <w:t>За све ставке</w:t>
      </w:r>
      <w:r>
        <w:rPr>
          <w:lang w:val="ru-RU"/>
        </w:rPr>
        <w:t xml:space="preserve"> </w:t>
      </w:r>
      <w:r w:rsidRPr="00D536F0">
        <w:rPr>
          <w:b/>
          <w:lang w:val="ru-RU"/>
        </w:rPr>
        <w:t>понуђач је у обавези да наведе појединачне цене по ставкама</w:t>
      </w:r>
      <w:r w:rsidRPr="00D536F0">
        <w:rPr>
          <w:b/>
          <w:lang w:val="sr-Cyrl-CS"/>
        </w:rPr>
        <w:t xml:space="preserve"> (цена по јединици мере без ПДВ-а, укупна цена без ПДВ-а (количина * цена по јединици мере)</w:t>
      </w:r>
      <w:r w:rsidRPr="00D536F0">
        <w:rPr>
          <w:b/>
          <w:lang w:val="ru-RU"/>
        </w:rPr>
        <w:t>,као и</w:t>
      </w:r>
      <w:r>
        <w:rPr>
          <w:b/>
          <w:lang w:val="ru-RU"/>
        </w:rPr>
        <w:t xml:space="preserve"> гарантни рок</w:t>
      </w:r>
      <w:r w:rsidRPr="00D536F0">
        <w:rPr>
          <w:b/>
          <w:lang w:val="ru-RU"/>
        </w:rPr>
        <w:t xml:space="preserve"> за сваку ставку у својој понуди</w:t>
      </w:r>
      <w:r w:rsidRPr="00D536F0">
        <w:rPr>
          <w:lang w:val="ru-RU"/>
        </w:rPr>
        <w:t>. Понуде које су дате у глобалу и оне које не садрже наведене податке неће бити разматране.</w:t>
      </w:r>
    </w:p>
    <w:p w:rsidR="00000294" w:rsidRPr="001E5863" w:rsidRDefault="00000294" w:rsidP="00000294">
      <w:pPr>
        <w:rPr>
          <w:b/>
          <w:lang w:val="sr-Cyrl-CS"/>
        </w:rPr>
      </w:pPr>
    </w:p>
    <w:tbl>
      <w:tblPr>
        <w:tblW w:w="106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45"/>
        <w:gridCol w:w="2880"/>
        <w:gridCol w:w="720"/>
        <w:gridCol w:w="1260"/>
        <w:gridCol w:w="833"/>
        <w:gridCol w:w="990"/>
        <w:gridCol w:w="810"/>
        <w:gridCol w:w="810"/>
        <w:gridCol w:w="990"/>
      </w:tblGrid>
      <w:tr w:rsidR="00000294" w:rsidRPr="001E5863" w:rsidTr="00000294">
        <w:trPr>
          <w:trHeight w:val="908"/>
          <w:jc w:val="center"/>
        </w:trPr>
        <w:tc>
          <w:tcPr>
            <w:tcW w:w="1345" w:type="dxa"/>
          </w:tcPr>
          <w:p w:rsidR="00000294" w:rsidRPr="001E5863" w:rsidRDefault="00000294" w:rsidP="00000294">
            <w:pPr>
              <w:spacing w:before="120"/>
              <w:rPr>
                <w:lang w:val="sr-Cyrl-CS"/>
              </w:rPr>
            </w:pPr>
          </w:p>
        </w:tc>
        <w:tc>
          <w:tcPr>
            <w:tcW w:w="288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rPr>
                <w:lang w:val="sr-Cyrl-CS"/>
              </w:rPr>
            </w:pPr>
            <w:r w:rsidRPr="001E5863">
              <w:rPr>
                <w:lang w:val="sr-Cyrl-CS"/>
              </w:rPr>
              <w:t>Модел</w:t>
            </w:r>
          </w:p>
        </w:tc>
        <w:tc>
          <w:tcPr>
            <w:tcW w:w="720" w:type="dxa"/>
          </w:tcPr>
          <w:p w:rsidR="00000294" w:rsidRPr="001E5863" w:rsidRDefault="00000294" w:rsidP="00000294">
            <w:pPr>
              <w:rPr>
                <w:bCs/>
                <w:lang w:val="sr-Cyrl-CS"/>
              </w:rPr>
            </w:pPr>
            <w:r>
              <w:rPr>
                <w:bCs/>
                <w:lang w:val="sr-Cyrl-CS"/>
              </w:rPr>
              <w:t>Г</w:t>
            </w:r>
            <w:r w:rsidR="00E63E39">
              <w:rPr>
                <w:bCs/>
                <w:lang w:val="sr-Cyrl-CS"/>
              </w:rPr>
              <w:t>Г</w:t>
            </w:r>
            <w:r>
              <w:rPr>
                <w:bCs/>
                <w:lang w:val="sr-Cyrl-CS"/>
              </w:rPr>
              <w:t xml:space="preserve">ар. </w:t>
            </w:r>
            <w:r w:rsidRPr="001E5863">
              <w:rPr>
                <w:bCs/>
                <w:lang w:val="sr-Cyrl-CS"/>
              </w:rPr>
              <w:t>рок</w:t>
            </w:r>
          </w:p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rPr>
                <w:lang w:val="sr-Cyrl-CS"/>
              </w:rPr>
            </w:pPr>
          </w:p>
        </w:tc>
        <w:tc>
          <w:tcPr>
            <w:tcW w:w="1260" w:type="dxa"/>
          </w:tcPr>
          <w:p w:rsidR="00000294" w:rsidRPr="001E5863" w:rsidRDefault="00000294" w:rsidP="00E63E39">
            <w:pPr>
              <w:ind w:firstLine="0"/>
              <w:rPr>
                <w:bCs/>
                <w:lang w:val="sr-Cyrl-CS"/>
              </w:rPr>
            </w:pPr>
            <w:r w:rsidRPr="001E5863">
              <w:rPr>
                <w:bCs/>
                <w:lang w:val="sr-Cyrl-CS"/>
              </w:rPr>
              <w:t>Јединична цена без ПДВ-а</w:t>
            </w:r>
          </w:p>
        </w:tc>
        <w:tc>
          <w:tcPr>
            <w:tcW w:w="833" w:type="dxa"/>
          </w:tcPr>
          <w:p w:rsidR="00000294" w:rsidRPr="001E5863" w:rsidRDefault="00000294" w:rsidP="00000294">
            <w:pPr>
              <w:jc w:val="center"/>
              <w:rPr>
                <w:bCs/>
                <w:lang w:val="sr-Cyrl-CS"/>
              </w:rPr>
            </w:pPr>
            <w:r w:rsidRPr="001E5863">
              <w:rPr>
                <w:bCs/>
                <w:lang w:val="sr-Cyrl-CS"/>
              </w:rPr>
              <w:t>О</w:t>
            </w:r>
            <w:r w:rsidR="00E63E39">
              <w:rPr>
                <w:bCs/>
                <w:lang w:val="sr-Cyrl-CS"/>
              </w:rPr>
              <w:t>О</w:t>
            </w:r>
            <w:r w:rsidRPr="001E5863">
              <w:rPr>
                <w:bCs/>
                <w:lang w:val="sr-Cyrl-CS"/>
              </w:rPr>
              <w:t>квир</w:t>
            </w:r>
            <w:r>
              <w:rPr>
                <w:bCs/>
                <w:lang w:val="sr-Cyrl-CS"/>
              </w:rPr>
              <w:t>на</w:t>
            </w:r>
            <w:r w:rsidRPr="001E5863">
              <w:rPr>
                <w:bCs/>
                <w:lang w:val="sr-Cyrl-CS"/>
              </w:rPr>
              <w:t xml:space="preserve"> кол.</w:t>
            </w:r>
          </w:p>
        </w:tc>
        <w:tc>
          <w:tcPr>
            <w:tcW w:w="990" w:type="dxa"/>
          </w:tcPr>
          <w:p w:rsidR="00000294" w:rsidRPr="001E5863" w:rsidRDefault="00000294" w:rsidP="00E63E39">
            <w:pPr>
              <w:ind w:firstLine="0"/>
              <w:rPr>
                <w:bCs/>
                <w:lang w:val="sr-Cyrl-CS"/>
              </w:rPr>
            </w:pPr>
            <w:r w:rsidRPr="001E5863">
              <w:rPr>
                <w:bCs/>
                <w:lang w:val="sr-Cyrl-CS"/>
              </w:rPr>
              <w:t>Укупна цена  без ПДВ-а</w:t>
            </w:r>
          </w:p>
        </w:tc>
        <w:tc>
          <w:tcPr>
            <w:tcW w:w="810" w:type="dxa"/>
          </w:tcPr>
          <w:p w:rsidR="00000294" w:rsidRPr="00F40752" w:rsidRDefault="00000294" w:rsidP="00000294">
            <w:pPr>
              <w:rPr>
                <w:bCs/>
                <w:lang w:val="sr-Cyrl-CS"/>
              </w:rPr>
            </w:pPr>
          </w:p>
          <w:p w:rsidR="00000294" w:rsidRPr="00F40752" w:rsidRDefault="00000294" w:rsidP="00000294">
            <w:pPr>
              <w:rPr>
                <w:bCs/>
                <w:lang w:val="sr-Cyrl-CS"/>
              </w:rPr>
            </w:pPr>
            <w:r w:rsidRPr="00F40752">
              <w:rPr>
                <w:bCs/>
                <w:lang w:val="sr-Cyrl-CS"/>
              </w:rPr>
              <w:t>П</w:t>
            </w:r>
            <w:r w:rsidR="00E63E39">
              <w:rPr>
                <w:bCs/>
                <w:lang w:val="sr-Cyrl-CS"/>
              </w:rPr>
              <w:t>П</w:t>
            </w:r>
            <w:r w:rsidRPr="00F40752">
              <w:rPr>
                <w:bCs/>
                <w:lang w:val="sr-Cyrl-CS"/>
              </w:rPr>
              <w:t xml:space="preserve">ДВ </w:t>
            </w:r>
          </w:p>
          <w:p w:rsidR="00000294" w:rsidRPr="00F40752" w:rsidRDefault="00000294" w:rsidP="00000294">
            <w:pPr>
              <w:rPr>
                <w:bCs/>
                <w:lang w:val="sr-Cyrl-CS"/>
              </w:rPr>
            </w:pPr>
            <w:r w:rsidRPr="00F40752">
              <w:rPr>
                <w:bCs/>
                <w:lang w:val="sr-Cyrl-CS"/>
              </w:rPr>
              <w:t>у %</w:t>
            </w:r>
          </w:p>
        </w:tc>
        <w:tc>
          <w:tcPr>
            <w:tcW w:w="810" w:type="dxa"/>
          </w:tcPr>
          <w:p w:rsidR="00000294" w:rsidRPr="001E5863" w:rsidRDefault="00000294" w:rsidP="00000294">
            <w:pPr>
              <w:rPr>
                <w:bCs/>
                <w:lang w:val="sr-Cyrl-CS"/>
              </w:rPr>
            </w:pPr>
          </w:p>
          <w:p w:rsidR="00000294" w:rsidRPr="001E5863" w:rsidRDefault="00000294" w:rsidP="00000294">
            <w:pPr>
              <w:rPr>
                <w:bCs/>
                <w:lang w:val="sr-Cyrl-CS"/>
              </w:rPr>
            </w:pPr>
            <w:r w:rsidRPr="001E5863">
              <w:rPr>
                <w:bCs/>
                <w:lang w:val="sr-Cyrl-CS"/>
              </w:rPr>
              <w:t>П</w:t>
            </w:r>
            <w:r w:rsidR="00E63E39">
              <w:rPr>
                <w:bCs/>
                <w:lang w:val="sr-Cyrl-CS"/>
              </w:rPr>
              <w:t>П</w:t>
            </w:r>
            <w:r w:rsidRPr="001E5863">
              <w:rPr>
                <w:bCs/>
                <w:lang w:val="sr-Cyrl-CS"/>
              </w:rPr>
              <w:t xml:space="preserve">ДВ </w:t>
            </w:r>
          </w:p>
          <w:p w:rsidR="00000294" w:rsidRPr="001E5863" w:rsidRDefault="00000294" w:rsidP="00000294">
            <w:pPr>
              <w:rPr>
                <w:bCs/>
                <w:lang w:val="sr-Cyrl-CS"/>
              </w:rPr>
            </w:pPr>
            <w:r w:rsidRPr="001E5863">
              <w:rPr>
                <w:bCs/>
                <w:lang w:val="sr-Cyrl-CS"/>
              </w:rPr>
              <w:t>у дин.</w:t>
            </w: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Cs/>
                <w:lang w:val="sr-Cyrl-CS"/>
              </w:rPr>
            </w:pPr>
          </w:p>
          <w:p w:rsidR="00000294" w:rsidRPr="001E5863" w:rsidRDefault="00000294" w:rsidP="00E63E39">
            <w:pPr>
              <w:ind w:firstLine="0"/>
              <w:rPr>
                <w:bCs/>
                <w:lang w:val="sr-Cyrl-CS"/>
              </w:rPr>
            </w:pPr>
            <w:r w:rsidRPr="001E5863">
              <w:rPr>
                <w:bCs/>
                <w:lang w:val="sr-Cyrl-CS"/>
              </w:rPr>
              <w:t>Укупна</w:t>
            </w:r>
          </w:p>
          <w:p w:rsidR="00000294" w:rsidRPr="001E5863" w:rsidRDefault="00000294" w:rsidP="00E63E39">
            <w:pPr>
              <w:ind w:firstLine="0"/>
              <w:rPr>
                <w:bCs/>
                <w:lang w:val="sr-Cyrl-CS"/>
              </w:rPr>
            </w:pPr>
            <w:r w:rsidRPr="001E5863">
              <w:rPr>
                <w:bCs/>
                <w:lang w:val="sr-Cyrl-CS"/>
              </w:rPr>
              <w:t xml:space="preserve">цена са </w:t>
            </w:r>
          </w:p>
          <w:p w:rsidR="00000294" w:rsidRPr="001E5863" w:rsidRDefault="00000294" w:rsidP="00E63E39">
            <w:pPr>
              <w:ind w:firstLine="0"/>
              <w:rPr>
                <w:bCs/>
                <w:lang w:val="sr-Cyrl-CS"/>
              </w:rPr>
            </w:pPr>
            <w:r w:rsidRPr="001E5863">
              <w:rPr>
                <w:bCs/>
                <w:lang w:val="sr-Cyrl-CS"/>
              </w:rPr>
              <w:t>ПДВ-ом</w:t>
            </w:r>
          </w:p>
        </w:tc>
      </w:tr>
      <w:tr w:rsidR="00000294" w:rsidRPr="001E5863" w:rsidTr="00000294">
        <w:trPr>
          <w:trHeight w:val="1140"/>
          <w:jc w:val="center"/>
        </w:trPr>
        <w:tc>
          <w:tcPr>
            <w:tcW w:w="1345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  <w:lang w:val="sr-Cyrl-CS"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Л1</w:t>
            </w:r>
            <w:r w:rsidRPr="001E5863">
              <w:rPr>
                <w:bCs/>
              </w:rPr>
              <w:t xml:space="preserve">) </w:t>
            </w:r>
          </w:p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Лаптоп 1</w:t>
            </w:r>
          </w:p>
        </w:tc>
        <w:tc>
          <w:tcPr>
            <w:tcW w:w="288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000294" w:rsidRPr="001F2794" w:rsidRDefault="00000294" w:rsidP="00000294">
            <w:pPr>
              <w:jc w:val="center"/>
              <w:rPr>
                <w:b/>
                <w:bCs/>
                <w:color w:val="C0504D"/>
              </w:rPr>
            </w:pPr>
            <w:r w:rsidRPr="00D93A07">
              <w:rPr>
                <w:b/>
                <w:bCs/>
              </w:rPr>
              <w:t>9</w:t>
            </w: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F40752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000294" w:rsidRPr="001E5863" w:rsidTr="00000294">
        <w:trPr>
          <w:trHeight w:val="1140"/>
          <w:jc w:val="center"/>
        </w:trPr>
        <w:tc>
          <w:tcPr>
            <w:tcW w:w="1345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Л2</w:t>
            </w:r>
            <w:r w:rsidRPr="001E5863">
              <w:rPr>
                <w:bCs/>
              </w:rPr>
              <w:t>)</w:t>
            </w:r>
          </w:p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</w:pPr>
            <w:r w:rsidRPr="001E5863">
              <w:rPr>
                <w:bCs/>
              </w:rPr>
              <w:t>Лаптоп2</w:t>
            </w:r>
          </w:p>
        </w:tc>
        <w:tc>
          <w:tcPr>
            <w:tcW w:w="288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000294" w:rsidRPr="00483837" w:rsidRDefault="00000294" w:rsidP="0000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F40752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000294" w:rsidRPr="001E5863" w:rsidTr="00000294">
        <w:trPr>
          <w:trHeight w:val="1250"/>
          <w:jc w:val="center"/>
        </w:trPr>
        <w:tc>
          <w:tcPr>
            <w:tcW w:w="1345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Л3</w:t>
            </w:r>
            <w:r w:rsidRPr="001E5863">
              <w:rPr>
                <w:bCs/>
              </w:rPr>
              <w:t>)</w:t>
            </w:r>
          </w:p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Лаптоп3</w:t>
            </w:r>
          </w:p>
        </w:tc>
        <w:tc>
          <w:tcPr>
            <w:tcW w:w="288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000294" w:rsidRPr="006734B7" w:rsidRDefault="00000294" w:rsidP="0000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F40752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000294" w:rsidRPr="001E5863" w:rsidTr="00000294">
        <w:trPr>
          <w:trHeight w:val="1140"/>
          <w:jc w:val="center"/>
        </w:trPr>
        <w:tc>
          <w:tcPr>
            <w:tcW w:w="1345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Л4</w:t>
            </w:r>
            <w:r w:rsidRPr="001E5863">
              <w:rPr>
                <w:bCs/>
              </w:rPr>
              <w:t>)</w:t>
            </w:r>
          </w:p>
          <w:p w:rsidR="00000294" w:rsidRPr="00AD4E72" w:rsidRDefault="00AD4E72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  <w:lang/>
              </w:rPr>
            </w:pPr>
            <w:r>
              <w:rPr>
                <w:bCs/>
                <w:lang/>
              </w:rPr>
              <w:t>Лаптоп4</w:t>
            </w:r>
          </w:p>
        </w:tc>
        <w:tc>
          <w:tcPr>
            <w:tcW w:w="288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000294" w:rsidRPr="001F2794" w:rsidRDefault="00000294" w:rsidP="0000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F40752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000294" w:rsidRPr="001E5863" w:rsidTr="00000294">
        <w:trPr>
          <w:trHeight w:val="1140"/>
          <w:jc w:val="center"/>
        </w:trPr>
        <w:tc>
          <w:tcPr>
            <w:tcW w:w="1345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Л5</w:t>
            </w:r>
            <w:r w:rsidRPr="001E5863">
              <w:rPr>
                <w:bCs/>
              </w:rPr>
              <w:t>)</w:t>
            </w:r>
          </w:p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Лаптоп</w:t>
            </w:r>
            <w:r>
              <w:rPr>
                <w:bCs/>
              </w:rPr>
              <w:t xml:space="preserve"> 5</w:t>
            </w:r>
          </w:p>
        </w:tc>
        <w:tc>
          <w:tcPr>
            <w:tcW w:w="288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000294" w:rsidRPr="006734B7" w:rsidRDefault="00000294" w:rsidP="0000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F40752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000294" w:rsidRPr="001E5863" w:rsidTr="00000294">
        <w:trPr>
          <w:trHeight w:val="1140"/>
          <w:jc w:val="center"/>
        </w:trPr>
        <w:tc>
          <w:tcPr>
            <w:tcW w:w="1345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Л6</w:t>
            </w:r>
            <w:r w:rsidRPr="001E5863">
              <w:rPr>
                <w:bCs/>
              </w:rPr>
              <w:t>)</w:t>
            </w:r>
          </w:p>
          <w:p w:rsidR="00000294" w:rsidRPr="00710DF4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Лаптоп</w:t>
            </w:r>
            <w:r>
              <w:rPr>
                <w:bCs/>
              </w:rPr>
              <w:t>6</w:t>
            </w:r>
          </w:p>
        </w:tc>
        <w:tc>
          <w:tcPr>
            <w:tcW w:w="288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000294" w:rsidRPr="006734B7" w:rsidRDefault="00000294" w:rsidP="0000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F40752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000294" w:rsidRPr="001E5863" w:rsidTr="00000294">
        <w:trPr>
          <w:trHeight w:val="1140"/>
          <w:jc w:val="center"/>
        </w:trPr>
        <w:tc>
          <w:tcPr>
            <w:tcW w:w="1345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Л7</w:t>
            </w:r>
            <w:r w:rsidRPr="001E5863">
              <w:rPr>
                <w:bCs/>
              </w:rPr>
              <w:t>)</w:t>
            </w:r>
          </w:p>
          <w:p w:rsidR="00000294" w:rsidRPr="00D93A07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Лаптоп</w:t>
            </w:r>
            <w:r>
              <w:rPr>
                <w:bCs/>
              </w:rPr>
              <w:t>7</w:t>
            </w:r>
          </w:p>
        </w:tc>
        <w:tc>
          <w:tcPr>
            <w:tcW w:w="288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000294" w:rsidRPr="00D93A07" w:rsidRDefault="00000294" w:rsidP="0000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F40752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000294" w:rsidRPr="001E5863" w:rsidTr="00000294">
        <w:trPr>
          <w:trHeight w:val="1140"/>
          <w:jc w:val="center"/>
        </w:trPr>
        <w:tc>
          <w:tcPr>
            <w:tcW w:w="1345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Л8</w:t>
            </w:r>
            <w:r w:rsidRPr="001E5863">
              <w:rPr>
                <w:bCs/>
              </w:rPr>
              <w:t>)</w:t>
            </w:r>
          </w:p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Лаптоп</w:t>
            </w:r>
            <w:r>
              <w:rPr>
                <w:bCs/>
              </w:rPr>
              <w:t>8</w:t>
            </w:r>
          </w:p>
        </w:tc>
        <w:tc>
          <w:tcPr>
            <w:tcW w:w="288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000294" w:rsidRPr="006734B7" w:rsidRDefault="00000294" w:rsidP="0000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F40752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000294" w:rsidRPr="001E5863" w:rsidTr="00000294">
        <w:trPr>
          <w:trHeight w:val="1140"/>
          <w:jc w:val="center"/>
        </w:trPr>
        <w:tc>
          <w:tcPr>
            <w:tcW w:w="1345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(</w:t>
            </w:r>
            <w:r>
              <w:rPr>
                <w:bCs/>
              </w:rPr>
              <w:t>Л9</w:t>
            </w:r>
            <w:r w:rsidRPr="001E5863">
              <w:rPr>
                <w:bCs/>
              </w:rPr>
              <w:t>)</w:t>
            </w:r>
          </w:p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t>Лаптоп</w:t>
            </w:r>
            <w:r>
              <w:rPr>
                <w:bCs/>
              </w:rPr>
              <w:t>9</w:t>
            </w:r>
          </w:p>
        </w:tc>
        <w:tc>
          <w:tcPr>
            <w:tcW w:w="288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000294" w:rsidRPr="006734B7" w:rsidRDefault="00000294" w:rsidP="0000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F40752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</w:tr>
      <w:tr w:rsidR="00000294" w:rsidRPr="001E5863" w:rsidTr="00000294">
        <w:trPr>
          <w:trHeight w:val="1140"/>
          <w:jc w:val="center"/>
        </w:trPr>
        <w:tc>
          <w:tcPr>
            <w:tcW w:w="1345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 w:rsidRPr="001E5863">
              <w:rPr>
                <w:bCs/>
              </w:rPr>
              <w:lastRenderedPageBreak/>
              <w:t>(</w:t>
            </w:r>
            <w:r>
              <w:rPr>
                <w:bCs/>
              </w:rPr>
              <w:t>Л10</w:t>
            </w:r>
            <w:r w:rsidRPr="001E5863">
              <w:rPr>
                <w:bCs/>
              </w:rPr>
              <w:t>)</w:t>
            </w:r>
          </w:p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ind w:left="508" w:hanging="508"/>
              <w:rPr>
                <w:bCs/>
              </w:rPr>
            </w:pPr>
            <w:r>
              <w:rPr>
                <w:bCs/>
              </w:rPr>
              <w:t>Таблет</w:t>
            </w:r>
          </w:p>
        </w:tc>
        <w:tc>
          <w:tcPr>
            <w:tcW w:w="288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720" w:type="dxa"/>
          </w:tcPr>
          <w:p w:rsidR="00000294" w:rsidRPr="001E5863" w:rsidRDefault="00000294" w:rsidP="00000294">
            <w:pPr>
              <w:tabs>
                <w:tab w:val="right" w:pos="4680"/>
                <w:tab w:val="left" w:pos="4860"/>
              </w:tabs>
              <w:spacing w:before="120"/>
              <w:rPr>
                <w:lang w:val="ru-RU"/>
              </w:rPr>
            </w:pPr>
          </w:p>
        </w:tc>
        <w:tc>
          <w:tcPr>
            <w:tcW w:w="126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33" w:type="dxa"/>
          </w:tcPr>
          <w:p w:rsidR="00000294" w:rsidRDefault="00000294" w:rsidP="000002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F40752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81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  <w:tc>
          <w:tcPr>
            <w:tcW w:w="990" w:type="dxa"/>
          </w:tcPr>
          <w:p w:rsidR="00000294" w:rsidRPr="001E5863" w:rsidRDefault="00000294" w:rsidP="00000294">
            <w:pPr>
              <w:rPr>
                <w:b/>
                <w:bCs/>
                <w:color w:val="C0504D"/>
                <w:lang w:val="sr-Cyrl-CS"/>
              </w:rPr>
            </w:pPr>
          </w:p>
        </w:tc>
      </w:tr>
    </w:tbl>
    <w:p w:rsidR="00000294" w:rsidRDefault="00000294" w:rsidP="00000294">
      <w:pPr>
        <w:rPr>
          <w:b/>
        </w:rPr>
      </w:pPr>
    </w:p>
    <w:p w:rsidR="00000294" w:rsidRPr="00F40752" w:rsidRDefault="00000294" w:rsidP="00000294">
      <w:pPr>
        <w:spacing w:before="120"/>
        <w:rPr>
          <w:b/>
          <w:bCs/>
          <w:lang w:val="sr-Cyrl-CS"/>
        </w:rPr>
      </w:pPr>
      <w:r w:rsidRPr="00F40752">
        <w:rPr>
          <w:b/>
          <w:bCs/>
          <w:lang w:val="sr-Cyrl-CS"/>
        </w:rPr>
        <w:t xml:space="preserve">УКУПНА ЦЕНА БЕЗ ПДВ-а </w:t>
      </w:r>
      <w:r>
        <w:rPr>
          <w:b/>
          <w:bCs/>
          <w:lang w:val="sr-Cyrl-CS"/>
        </w:rPr>
        <w:t>за целокупну партију 2</w:t>
      </w:r>
      <w:r w:rsidR="00F71CF7">
        <w:rPr>
          <w:b/>
          <w:bCs/>
          <w:lang w:val="sr-Cyrl-CS"/>
        </w:rPr>
        <w:t xml:space="preserve"> </w:t>
      </w:r>
      <w:r w:rsidRPr="00F40752">
        <w:rPr>
          <w:b/>
          <w:bCs/>
          <w:lang w:val="sr-Cyrl-CS"/>
        </w:rPr>
        <w:t>_______________</w:t>
      </w:r>
      <w:r w:rsidR="00F71CF7">
        <w:rPr>
          <w:b/>
          <w:bCs/>
          <w:lang w:val="sr-Cyrl-CS"/>
        </w:rPr>
        <w:t>___________</w:t>
      </w:r>
    </w:p>
    <w:p w:rsidR="00000294" w:rsidRPr="00F40752" w:rsidRDefault="00000294" w:rsidP="00000294">
      <w:pPr>
        <w:rPr>
          <w:lang w:val="sr-Cyrl-CS"/>
        </w:rPr>
      </w:pPr>
    </w:p>
    <w:p w:rsidR="00000294" w:rsidRPr="00F71CF7" w:rsidRDefault="00000294" w:rsidP="00000294">
      <w:pPr>
        <w:rPr>
          <w:b/>
          <w:lang/>
        </w:rPr>
      </w:pPr>
      <w:r w:rsidRPr="00F40752">
        <w:rPr>
          <w:b/>
        </w:rPr>
        <w:t>УКУПНА ЦЕНА СА ПДВ-ом</w:t>
      </w:r>
      <w:r w:rsidR="00F71CF7">
        <w:rPr>
          <w:b/>
          <w:lang/>
        </w:rPr>
        <w:t xml:space="preserve"> </w:t>
      </w:r>
      <w:r>
        <w:rPr>
          <w:b/>
          <w:bCs/>
          <w:lang w:val="sr-Cyrl-CS"/>
        </w:rPr>
        <w:t>за целокупну партију 2</w:t>
      </w:r>
      <w:r w:rsidR="00F71CF7">
        <w:rPr>
          <w:b/>
          <w:bCs/>
          <w:lang w:val="sr-Cyrl-CS"/>
        </w:rPr>
        <w:t xml:space="preserve"> </w:t>
      </w:r>
      <w:r w:rsidRPr="00F40752">
        <w:rPr>
          <w:b/>
        </w:rPr>
        <w:t xml:space="preserve"> _______________</w:t>
      </w:r>
      <w:r w:rsidR="00F71CF7">
        <w:rPr>
          <w:b/>
        </w:rPr>
        <w:t>_______</w:t>
      </w:r>
      <w:r w:rsidR="00F71CF7">
        <w:rPr>
          <w:b/>
          <w:lang/>
        </w:rPr>
        <w:t>_</w:t>
      </w:r>
      <w:r w:rsidR="00F71CF7">
        <w:rPr>
          <w:b/>
        </w:rPr>
        <w:t>__</w:t>
      </w:r>
    </w:p>
    <w:p w:rsidR="00000294" w:rsidRDefault="00000294" w:rsidP="00000294">
      <w:pPr>
        <w:rPr>
          <w:b/>
        </w:rPr>
      </w:pPr>
    </w:p>
    <w:p w:rsidR="00000294" w:rsidRPr="00F40752" w:rsidRDefault="00000294" w:rsidP="00000294">
      <w:pPr>
        <w:rPr>
          <w:b/>
        </w:rPr>
      </w:pPr>
    </w:p>
    <w:p w:rsidR="00000294" w:rsidRPr="006B269C" w:rsidRDefault="00000294" w:rsidP="00000294">
      <w:pPr>
        <w:rPr>
          <w:lang w:val="sr-Cyrl-CS"/>
        </w:rPr>
      </w:pPr>
      <w:r w:rsidRPr="006B269C">
        <w:rPr>
          <w:lang w:val="sr-Cyrl-CS"/>
        </w:rPr>
        <w:t>Испорука опреме је сукцесивна позахтеву Наручиоца.</w:t>
      </w:r>
    </w:p>
    <w:p w:rsidR="00000294" w:rsidRPr="009C2E2F" w:rsidRDefault="00000294" w:rsidP="00000294">
      <w:pPr>
        <w:pStyle w:val="Default"/>
        <w:rPr>
          <w:color w:val="auto"/>
          <w:lang w:val="sr-Cyrl-CS"/>
        </w:rPr>
      </w:pPr>
      <w:r w:rsidRPr="009C2E2F">
        <w:rPr>
          <w:color w:val="auto"/>
        </w:rPr>
        <w:t>Предмет</w:t>
      </w:r>
      <w:r>
        <w:rPr>
          <w:color w:val="auto"/>
        </w:rPr>
        <w:t xml:space="preserve"> </w:t>
      </w:r>
      <w:r w:rsidRPr="009C2E2F">
        <w:rPr>
          <w:color w:val="auto"/>
        </w:rPr>
        <w:t>јавне</w:t>
      </w:r>
      <w:r>
        <w:rPr>
          <w:color w:val="auto"/>
        </w:rPr>
        <w:t xml:space="preserve"> </w:t>
      </w:r>
      <w:r w:rsidRPr="009C2E2F">
        <w:rPr>
          <w:color w:val="auto"/>
        </w:rPr>
        <w:t>набавке</w:t>
      </w:r>
      <w:r>
        <w:rPr>
          <w:color w:val="auto"/>
        </w:rPr>
        <w:t xml:space="preserve"> </w:t>
      </w:r>
      <w:r w:rsidRPr="009C2E2F">
        <w:rPr>
          <w:color w:val="auto"/>
        </w:rPr>
        <w:t xml:space="preserve">извршићемо:  </w:t>
      </w:r>
    </w:p>
    <w:p w:rsidR="00000294" w:rsidRPr="009C2E2F" w:rsidRDefault="00000294" w:rsidP="00000294">
      <w:pPr>
        <w:pStyle w:val="Default"/>
        <w:rPr>
          <w:color w:val="auto"/>
          <w:lang w:val="sr-Cyrl-CS"/>
        </w:rPr>
      </w:pPr>
      <w:r w:rsidRPr="009C2E2F">
        <w:rPr>
          <w:color w:val="auto"/>
        </w:rPr>
        <w:t>(у зависности</w:t>
      </w:r>
      <w:r>
        <w:rPr>
          <w:color w:val="auto"/>
        </w:rPr>
        <w:t xml:space="preserve"> </w:t>
      </w:r>
      <w:r w:rsidRPr="009C2E2F">
        <w:rPr>
          <w:color w:val="auto"/>
        </w:rPr>
        <w:t>од</w:t>
      </w:r>
      <w:r>
        <w:rPr>
          <w:color w:val="auto"/>
        </w:rPr>
        <w:t xml:space="preserve"> </w:t>
      </w:r>
      <w:r w:rsidRPr="009C2E2F">
        <w:rPr>
          <w:color w:val="auto"/>
        </w:rPr>
        <w:t>наступа</w:t>
      </w:r>
      <w:r>
        <w:rPr>
          <w:color w:val="auto"/>
        </w:rPr>
        <w:t xml:space="preserve"> </w:t>
      </w:r>
      <w:r w:rsidRPr="009C2E2F">
        <w:rPr>
          <w:color w:val="auto"/>
        </w:rPr>
        <w:t>заокружити и попунити</w:t>
      </w:r>
      <w:r>
        <w:rPr>
          <w:color w:val="auto"/>
        </w:rPr>
        <w:t xml:space="preserve"> </w:t>
      </w:r>
      <w:r w:rsidRPr="009C2E2F">
        <w:rPr>
          <w:color w:val="auto"/>
        </w:rPr>
        <w:t>једну</w:t>
      </w:r>
      <w:r>
        <w:rPr>
          <w:color w:val="auto"/>
        </w:rPr>
        <w:t xml:space="preserve"> </w:t>
      </w:r>
      <w:r w:rsidRPr="009C2E2F">
        <w:rPr>
          <w:color w:val="auto"/>
        </w:rPr>
        <w:t>од</w:t>
      </w:r>
      <w:r>
        <w:rPr>
          <w:color w:val="auto"/>
        </w:rPr>
        <w:t xml:space="preserve"> </w:t>
      </w:r>
      <w:r w:rsidRPr="009C2E2F">
        <w:rPr>
          <w:color w:val="auto"/>
        </w:rPr>
        <w:t>понуђених</w:t>
      </w:r>
      <w:r>
        <w:rPr>
          <w:color w:val="auto"/>
        </w:rPr>
        <w:t xml:space="preserve"> </w:t>
      </w:r>
      <w:r w:rsidRPr="009C2E2F">
        <w:rPr>
          <w:color w:val="auto"/>
        </w:rPr>
        <w:t xml:space="preserve">опција) </w:t>
      </w:r>
    </w:p>
    <w:p w:rsidR="00000294" w:rsidRPr="009C2E2F" w:rsidRDefault="00000294" w:rsidP="00000294">
      <w:pPr>
        <w:pStyle w:val="Default"/>
        <w:rPr>
          <w:color w:val="auto"/>
        </w:rPr>
      </w:pPr>
    </w:p>
    <w:p w:rsidR="00000294" w:rsidRPr="00F71CF7" w:rsidRDefault="00000294" w:rsidP="00000294">
      <w:pPr>
        <w:pStyle w:val="Default"/>
        <w:rPr>
          <w:b/>
          <w:bCs/>
          <w:color w:val="auto"/>
          <w:lang/>
        </w:rPr>
      </w:pPr>
      <w:r w:rsidRPr="00F71CF7">
        <w:rPr>
          <w:b/>
          <w:bCs/>
          <w:color w:val="auto"/>
        </w:rPr>
        <w:t>а) самостално</w:t>
      </w:r>
    </w:p>
    <w:p w:rsidR="00F71CF7" w:rsidRPr="00F71CF7" w:rsidRDefault="00F71CF7" w:rsidP="00000294">
      <w:pPr>
        <w:pStyle w:val="Default"/>
        <w:rPr>
          <w:b/>
          <w:color w:val="auto"/>
          <w:lang/>
        </w:rPr>
      </w:pPr>
    </w:p>
    <w:p w:rsidR="00000294" w:rsidRPr="00F71CF7" w:rsidRDefault="00000294" w:rsidP="00000294">
      <w:pPr>
        <w:pStyle w:val="Default"/>
        <w:rPr>
          <w:b/>
          <w:color w:val="auto"/>
        </w:rPr>
      </w:pPr>
      <w:r w:rsidRPr="00F71CF7">
        <w:rPr>
          <w:b/>
          <w:bCs/>
          <w:color w:val="auto"/>
        </w:rPr>
        <w:t>б) са</w:t>
      </w:r>
      <w:r w:rsidR="00F71CF7" w:rsidRPr="00F71CF7">
        <w:rPr>
          <w:b/>
          <w:bCs/>
          <w:color w:val="auto"/>
          <w:lang/>
        </w:rPr>
        <w:t xml:space="preserve"> </w:t>
      </w:r>
      <w:r w:rsidRPr="00F71CF7">
        <w:rPr>
          <w:b/>
          <w:bCs/>
          <w:color w:val="auto"/>
        </w:rPr>
        <w:t>подизвођачима</w:t>
      </w:r>
      <w:r w:rsidRPr="00F71CF7">
        <w:rPr>
          <w:b/>
          <w:color w:val="auto"/>
        </w:rPr>
        <w:t xml:space="preserve">:  </w:t>
      </w:r>
    </w:p>
    <w:tbl>
      <w:tblPr>
        <w:tblW w:w="0" w:type="auto"/>
        <w:tblLook w:val="04A0"/>
      </w:tblPr>
      <w:tblGrid>
        <w:gridCol w:w="7635"/>
        <w:gridCol w:w="358"/>
        <w:gridCol w:w="111"/>
        <w:gridCol w:w="222"/>
      </w:tblGrid>
      <w:tr w:rsidR="00000294" w:rsidRPr="009C2E2F" w:rsidTr="00000294">
        <w:trPr>
          <w:trHeight w:val="341"/>
        </w:trPr>
        <w:tc>
          <w:tcPr>
            <w:tcW w:w="0" w:type="auto"/>
            <w:gridSpan w:val="2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Називподизвођача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  <w:tr w:rsidR="00000294" w:rsidRPr="009C2E2F" w:rsidTr="00000294">
        <w:trPr>
          <w:trHeight w:val="342"/>
        </w:trPr>
        <w:tc>
          <w:tcPr>
            <w:tcW w:w="0" w:type="auto"/>
            <w:gridSpan w:val="2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Адреса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седишта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  <w:tr w:rsidR="00000294" w:rsidRPr="009C2E2F" w:rsidTr="00000294">
        <w:trPr>
          <w:trHeight w:val="344"/>
        </w:trPr>
        <w:tc>
          <w:tcPr>
            <w:tcW w:w="0" w:type="auto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Матични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 xml:space="preserve">број и ПИБ  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  <w:tc>
          <w:tcPr>
            <w:tcW w:w="0" w:type="auto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  <w:tr w:rsidR="00000294" w:rsidRPr="009C2E2F" w:rsidTr="00000294">
        <w:trPr>
          <w:trHeight w:val="663"/>
        </w:trPr>
        <w:tc>
          <w:tcPr>
            <w:tcW w:w="0" w:type="auto"/>
            <w:gridSpan w:val="2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Проценат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укупне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вредности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набавке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који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ће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понуђач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поверити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подизвођачу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  <w:tr w:rsidR="00000294" w:rsidRPr="009C2E2F" w:rsidTr="00000294">
        <w:trPr>
          <w:trHeight w:val="450"/>
        </w:trPr>
        <w:tc>
          <w:tcPr>
            <w:tcW w:w="0" w:type="auto"/>
            <w:gridSpan w:val="2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Део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предмета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набавке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који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ће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извршити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преко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подизвођача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  <w:tr w:rsidR="00000294" w:rsidRPr="009C2E2F" w:rsidTr="00000294">
        <w:trPr>
          <w:trHeight w:val="374"/>
        </w:trPr>
        <w:tc>
          <w:tcPr>
            <w:tcW w:w="0" w:type="auto"/>
            <w:gridSpan w:val="2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Назив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подизвођача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  <w:tr w:rsidR="00000294" w:rsidRPr="009C2E2F" w:rsidTr="00000294">
        <w:trPr>
          <w:trHeight w:val="344"/>
        </w:trPr>
        <w:tc>
          <w:tcPr>
            <w:tcW w:w="0" w:type="auto"/>
            <w:gridSpan w:val="2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Адреса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седишта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  <w:tr w:rsidR="00000294" w:rsidRPr="009C2E2F" w:rsidTr="00000294">
        <w:trPr>
          <w:trHeight w:val="341"/>
        </w:trPr>
        <w:tc>
          <w:tcPr>
            <w:tcW w:w="0" w:type="auto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Матични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 xml:space="preserve">број и ПИБ 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  <w:tc>
          <w:tcPr>
            <w:tcW w:w="0" w:type="auto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  <w:tr w:rsidR="00000294" w:rsidRPr="009C2E2F" w:rsidTr="00000294">
        <w:trPr>
          <w:trHeight w:val="664"/>
        </w:trPr>
        <w:tc>
          <w:tcPr>
            <w:tcW w:w="0" w:type="auto"/>
            <w:gridSpan w:val="2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Проценат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укупне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вредности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набавке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који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ће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понуђач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поверити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подизвођачу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  <w:tr w:rsidR="00000294" w:rsidRPr="009C2E2F" w:rsidTr="00000294">
        <w:trPr>
          <w:trHeight w:val="675"/>
        </w:trPr>
        <w:tc>
          <w:tcPr>
            <w:tcW w:w="0" w:type="auto"/>
            <w:gridSpan w:val="2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Део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предмета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набавке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који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ће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извршити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преко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подизвођача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</w:tbl>
    <w:p w:rsidR="00000294" w:rsidRPr="009C2E2F" w:rsidRDefault="00000294" w:rsidP="00000294">
      <w:pPr>
        <w:pStyle w:val="Default"/>
        <w:rPr>
          <w:color w:val="auto"/>
          <w:lang w:val="sr-Cyrl-CS"/>
        </w:rPr>
      </w:pPr>
      <w:r w:rsidRPr="009C2E2F">
        <w:rPr>
          <w:b/>
          <w:bCs/>
          <w:color w:val="auto"/>
        </w:rPr>
        <w:t>в) заједнички, у груписа</w:t>
      </w:r>
      <w:r w:rsidRPr="009C2E2F">
        <w:rPr>
          <w:color w:val="auto"/>
        </w:rPr>
        <w:t xml:space="preserve">: </w:t>
      </w:r>
    </w:p>
    <w:tbl>
      <w:tblPr>
        <w:tblW w:w="0" w:type="auto"/>
        <w:tblLook w:val="04A0"/>
      </w:tblPr>
      <w:tblGrid>
        <w:gridCol w:w="4424"/>
        <w:gridCol w:w="111"/>
        <w:gridCol w:w="111"/>
        <w:gridCol w:w="222"/>
      </w:tblGrid>
      <w:tr w:rsidR="00000294" w:rsidRPr="009C2E2F" w:rsidTr="00000294">
        <w:trPr>
          <w:trHeight w:val="344"/>
        </w:trPr>
        <w:tc>
          <w:tcPr>
            <w:tcW w:w="0" w:type="auto"/>
            <w:gridSpan w:val="2"/>
            <w:hideMark/>
          </w:tcPr>
          <w:p w:rsidR="00000294" w:rsidRPr="00925A2D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Назив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понуђача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из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групе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понуђача-члана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  <w:tr w:rsidR="00000294" w:rsidRPr="009C2E2F" w:rsidTr="00000294">
        <w:trPr>
          <w:trHeight w:val="341"/>
        </w:trPr>
        <w:tc>
          <w:tcPr>
            <w:tcW w:w="0" w:type="auto"/>
            <w:gridSpan w:val="2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Адреса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седишта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  <w:tr w:rsidR="00000294" w:rsidRPr="009C2E2F" w:rsidTr="00000294">
        <w:trPr>
          <w:trHeight w:val="341"/>
        </w:trPr>
        <w:tc>
          <w:tcPr>
            <w:tcW w:w="0" w:type="auto"/>
            <w:gridSpan w:val="2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Одговорна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особа и контакт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телефон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  <w:tr w:rsidR="00000294" w:rsidRPr="009C2E2F" w:rsidTr="00000294">
        <w:trPr>
          <w:trHeight w:val="353"/>
        </w:trPr>
        <w:tc>
          <w:tcPr>
            <w:tcW w:w="0" w:type="auto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lastRenderedPageBreak/>
              <w:t>Матични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 xml:space="preserve">број и ПИБ 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  <w:tc>
          <w:tcPr>
            <w:tcW w:w="0" w:type="auto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</w:tbl>
    <w:p w:rsidR="00000294" w:rsidRPr="009C2E2F" w:rsidRDefault="00000294" w:rsidP="00000294">
      <w:pPr>
        <w:pStyle w:val="Default"/>
        <w:rPr>
          <w:color w:val="auto"/>
        </w:rPr>
      </w:pPr>
    </w:p>
    <w:tbl>
      <w:tblPr>
        <w:tblW w:w="0" w:type="auto"/>
        <w:tblLook w:val="04A0"/>
      </w:tblPr>
      <w:tblGrid>
        <w:gridCol w:w="4424"/>
        <w:gridCol w:w="111"/>
        <w:gridCol w:w="111"/>
        <w:gridCol w:w="222"/>
      </w:tblGrid>
      <w:tr w:rsidR="00000294" w:rsidRPr="009C2E2F" w:rsidTr="00000294">
        <w:trPr>
          <w:trHeight w:val="341"/>
        </w:trPr>
        <w:tc>
          <w:tcPr>
            <w:tcW w:w="0" w:type="auto"/>
            <w:gridSpan w:val="2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Назив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понуђача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из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групе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понуђача-члана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  <w:tr w:rsidR="00000294" w:rsidRPr="009C2E2F" w:rsidTr="00000294">
        <w:trPr>
          <w:trHeight w:val="344"/>
        </w:trPr>
        <w:tc>
          <w:tcPr>
            <w:tcW w:w="0" w:type="auto"/>
            <w:gridSpan w:val="2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Адреса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седишта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  <w:tr w:rsidR="00000294" w:rsidRPr="009C2E2F" w:rsidTr="00000294">
        <w:trPr>
          <w:trHeight w:val="341"/>
        </w:trPr>
        <w:tc>
          <w:tcPr>
            <w:tcW w:w="0" w:type="auto"/>
            <w:gridSpan w:val="2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Одговорна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особа и контакт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>телефон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  <w:tr w:rsidR="00000294" w:rsidRPr="009C2E2F" w:rsidTr="00000294">
        <w:trPr>
          <w:trHeight w:val="353"/>
        </w:trPr>
        <w:tc>
          <w:tcPr>
            <w:tcW w:w="0" w:type="auto"/>
            <w:hideMark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  <w:r w:rsidRPr="009C2E2F">
              <w:rPr>
                <w:color w:val="auto"/>
              </w:rPr>
              <w:t>Матични</w:t>
            </w:r>
            <w:r>
              <w:rPr>
                <w:color w:val="auto"/>
              </w:rPr>
              <w:t xml:space="preserve"> </w:t>
            </w:r>
            <w:r w:rsidRPr="009C2E2F">
              <w:rPr>
                <w:color w:val="auto"/>
              </w:rPr>
              <w:t xml:space="preserve">број и ПИБ </w:t>
            </w:r>
          </w:p>
        </w:tc>
        <w:tc>
          <w:tcPr>
            <w:tcW w:w="0" w:type="auto"/>
            <w:gridSpan w:val="2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  <w:tc>
          <w:tcPr>
            <w:tcW w:w="0" w:type="auto"/>
          </w:tcPr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  <w:p w:rsidR="00000294" w:rsidRPr="009C2E2F" w:rsidRDefault="00000294" w:rsidP="00000294">
            <w:pPr>
              <w:pStyle w:val="Default"/>
              <w:rPr>
                <w:color w:val="auto"/>
              </w:rPr>
            </w:pPr>
          </w:p>
        </w:tc>
      </w:tr>
    </w:tbl>
    <w:p w:rsidR="00000294" w:rsidRPr="009C2E2F" w:rsidRDefault="00000294" w:rsidP="00000294">
      <w:pPr>
        <w:spacing w:after="240"/>
        <w:rPr>
          <w:lang w:val="sr-Cyrl-CS"/>
        </w:rPr>
      </w:pPr>
      <w:r w:rsidRPr="009C2E2F">
        <w:rPr>
          <w:lang w:val="sr-Cyrl-CS"/>
        </w:rPr>
        <w:t xml:space="preserve">Рок испоруке је .................... дана од дана потписивања уговора. </w:t>
      </w:r>
    </w:p>
    <w:p w:rsidR="00000294" w:rsidRPr="009C2E2F" w:rsidRDefault="00000294" w:rsidP="00000294">
      <w:pPr>
        <w:spacing w:after="240"/>
        <w:ind w:firstLine="708"/>
        <w:rPr>
          <w:b/>
          <w:lang w:val="sr-Cyrl-CS"/>
        </w:rPr>
      </w:pPr>
      <w:r w:rsidRPr="009C2E2F">
        <w:rPr>
          <w:b/>
          <w:lang w:val="sr-Cyrl-CS"/>
        </w:rPr>
        <w:t xml:space="preserve">Напомена: рок испоруке не може бити дужи од </w:t>
      </w:r>
      <w:r>
        <w:rPr>
          <w:b/>
        </w:rPr>
        <w:t xml:space="preserve">7 </w:t>
      </w:r>
      <w:r w:rsidRPr="009C2E2F">
        <w:rPr>
          <w:b/>
        </w:rPr>
        <w:t>(</w:t>
      </w:r>
      <w:r>
        <w:rPr>
          <w:b/>
        </w:rPr>
        <w:t>седам</w:t>
      </w:r>
      <w:r w:rsidRPr="009C2E2F">
        <w:rPr>
          <w:b/>
        </w:rPr>
        <w:t xml:space="preserve">) </w:t>
      </w:r>
      <w:r w:rsidRPr="009C2E2F">
        <w:rPr>
          <w:b/>
          <w:lang w:val="sr-Cyrl-CS"/>
        </w:rPr>
        <w:t>дана од сваког појединачног захтева наручиоца, у супротном понуда ће бити одбијена.</w:t>
      </w:r>
    </w:p>
    <w:p w:rsidR="00000294" w:rsidRPr="009C2E2F" w:rsidRDefault="00000294" w:rsidP="00000294">
      <w:pPr>
        <w:spacing w:after="240"/>
        <w:ind w:firstLine="708"/>
      </w:pPr>
      <w:r w:rsidRPr="009C2E2F">
        <w:rPr>
          <w:lang w:val="sr-Cyrl-CS"/>
        </w:rPr>
        <w:t>Понуда важи ................... дана од дана отварања понуда.</w:t>
      </w:r>
    </w:p>
    <w:p w:rsidR="00000294" w:rsidRPr="009C2E2F" w:rsidRDefault="00000294" w:rsidP="00000294">
      <w:pPr>
        <w:spacing w:after="240"/>
        <w:rPr>
          <w:b/>
          <w:bCs/>
          <w:iCs/>
        </w:rPr>
      </w:pPr>
      <w:r w:rsidRPr="009C2E2F">
        <w:rPr>
          <w:b/>
          <w:bCs/>
          <w:iCs/>
          <w:lang w:val="sr-Cyrl-CS"/>
        </w:rPr>
        <w:t xml:space="preserve">Напомена: понуда мора да важи најмање </w:t>
      </w:r>
      <w:r>
        <w:rPr>
          <w:b/>
          <w:bCs/>
          <w:iCs/>
        </w:rPr>
        <w:t>9</w:t>
      </w:r>
      <w:r w:rsidRPr="009C2E2F">
        <w:rPr>
          <w:b/>
          <w:bCs/>
          <w:iCs/>
        </w:rPr>
        <w:t>0</w:t>
      </w:r>
      <w:r w:rsidRPr="009C2E2F">
        <w:rPr>
          <w:b/>
          <w:bCs/>
          <w:iCs/>
          <w:lang w:val="sr-Cyrl-CS"/>
        </w:rPr>
        <w:t xml:space="preserve"> (</w:t>
      </w:r>
      <w:r>
        <w:rPr>
          <w:b/>
          <w:bCs/>
          <w:iCs/>
          <w:lang w:val="sr-Cyrl-CS"/>
        </w:rPr>
        <w:t>деве</w:t>
      </w:r>
      <w:r w:rsidRPr="009C2E2F">
        <w:rPr>
          <w:b/>
          <w:bCs/>
          <w:iCs/>
          <w:lang w:val="sr-Cyrl-CS"/>
        </w:rPr>
        <w:t>десет) дана од дана отварања понуда, у супротном понуда ће бити одбијена.</w:t>
      </w:r>
    </w:p>
    <w:p w:rsidR="00000294" w:rsidRPr="009C2E2F" w:rsidRDefault="00000294" w:rsidP="00000294">
      <w:pPr>
        <w:shd w:val="clear" w:color="auto" w:fill="FFFFFF"/>
        <w:spacing w:after="240" w:line="264" w:lineRule="exact"/>
      </w:pPr>
      <w:r w:rsidRPr="009C2E2F">
        <w:rPr>
          <w:b/>
        </w:rPr>
        <w:t>Место</w:t>
      </w:r>
      <w:r>
        <w:rPr>
          <w:b/>
        </w:rPr>
        <w:t xml:space="preserve"> </w:t>
      </w:r>
      <w:r w:rsidRPr="009C2E2F">
        <w:rPr>
          <w:b/>
        </w:rPr>
        <w:t>испоруке</w:t>
      </w:r>
      <w:r w:rsidRPr="009C2E2F">
        <w:t xml:space="preserve">: </w:t>
      </w:r>
      <w:r w:rsidRPr="009C2E2F">
        <w:rPr>
          <w:lang w:val="sr-Cyrl-CS"/>
        </w:rPr>
        <w:t xml:space="preserve">Испорука тражених добара се врши на адресу: Природно-математички факултет у Нишу, Вишеградска 33, 18000 Ниш. </w:t>
      </w:r>
    </w:p>
    <w:p w:rsidR="00000294" w:rsidRPr="009C2E2F" w:rsidRDefault="00000294" w:rsidP="00000294">
      <w:pPr>
        <w:rPr>
          <w:lang w:val="sr-Cyrl-CS"/>
        </w:rPr>
      </w:pPr>
    </w:p>
    <w:p w:rsidR="00000294" w:rsidRPr="009C2E2F" w:rsidRDefault="00000294" w:rsidP="00000294">
      <w:pPr>
        <w:rPr>
          <w:lang w:val="sr-Cyrl-CS"/>
        </w:rPr>
      </w:pPr>
    </w:p>
    <w:p w:rsidR="00000294" w:rsidRPr="009C2E2F" w:rsidRDefault="00000294" w:rsidP="00000294">
      <w:pPr>
        <w:rPr>
          <w:lang w:val="sr-Cyrl-CS"/>
        </w:rPr>
      </w:pPr>
    </w:p>
    <w:p w:rsidR="00000294" w:rsidRPr="009C2E2F" w:rsidRDefault="00000294" w:rsidP="00000294">
      <w:pPr>
        <w:rPr>
          <w:lang w:val="sr-Cyrl-CS"/>
        </w:rPr>
      </w:pPr>
      <w:r w:rsidRPr="009C2E2F">
        <w:rPr>
          <w:lang w:val="sr-Cyrl-CS"/>
        </w:rPr>
        <w:t xml:space="preserve">У _____________, дана _______________ </w:t>
      </w:r>
      <w:r w:rsidRPr="009C2E2F">
        <w:rPr>
          <w:lang w:val="sr-Cyrl-CS"/>
        </w:rPr>
        <w:tab/>
      </w:r>
      <w:r w:rsidRPr="009C2E2F">
        <w:rPr>
          <w:lang w:val="sr-Cyrl-CS"/>
        </w:rPr>
        <w:tab/>
      </w:r>
      <w:r w:rsidRPr="009C2E2F">
        <w:rPr>
          <w:lang w:val="sr-Cyrl-CS"/>
        </w:rPr>
        <w:tab/>
      </w:r>
      <w:r w:rsidRPr="009C2E2F">
        <w:rPr>
          <w:lang w:val="sr-Cyrl-CS"/>
        </w:rPr>
        <w:tab/>
      </w:r>
    </w:p>
    <w:p w:rsidR="00000294" w:rsidRPr="009C2E2F" w:rsidRDefault="00000294" w:rsidP="00000294"/>
    <w:p w:rsidR="00000294" w:rsidRPr="009C2E2F" w:rsidRDefault="00000294" w:rsidP="00000294">
      <w:r w:rsidRPr="009C2E2F">
        <w:rPr>
          <w:lang w:val="sr-Cyrl-CS"/>
        </w:rPr>
        <w:t>ПОНУЂАЧ</w:t>
      </w:r>
    </w:p>
    <w:p w:rsidR="00000294" w:rsidRPr="009C2E2F" w:rsidRDefault="00000294" w:rsidP="00000294"/>
    <w:p w:rsidR="00000294" w:rsidRPr="009C2E2F" w:rsidRDefault="00000294" w:rsidP="00000294"/>
    <w:p w:rsidR="00000294" w:rsidRPr="009C2E2F" w:rsidRDefault="00000294" w:rsidP="00000294">
      <w:pPr>
        <w:rPr>
          <w:b/>
          <w:bCs/>
          <w:lang w:val="sr-Cyrl-CS"/>
        </w:rPr>
      </w:pP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rPr>
          <w:lang w:val="sr-Cyrl-CS"/>
        </w:rPr>
        <w:t xml:space="preserve">М.П. </w:t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tab/>
      </w:r>
      <w:r w:rsidRPr="009C2E2F">
        <w:rPr>
          <w:lang w:val="sr-Cyrl-CS"/>
        </w:rPr>
        <w:t>___________________________</w:t>
      </w:r>
    </w:p>
    <w:p w:rsidR="00000294" w:rsidRPr="009C2E2F" w:rsidRDefault="00000294" w:rsidP="00000294">
      <w:pPr>
        <w:jc w:val="center"/>
        <w:rPr>
          <w:b/>
          <w:lang w:val="sr-Cyrl-CS"/>
        </w:rPr>
      </w:pPr>
      <w:r w:rsidRPr="009C2E2F">
        <w:rPr>
          <w:b/>
          <w:lang w:val="sr-Cyrl-CS"/>
        </w:rPr>
        <w:tab/>
      </w:r>
      <w:r w:rsidRPr="009C2E2F">
        <w:rPr>
          <w:b/>
          <w:lang w:val="sr-Cyrl-CS"/>
        </w:rPr>
        <w:tab/>
      </w:r>
      <w:r w:rsidRPr="009C2E2F">
        <w:rPr>
          <w:b/>
          <w:lang w:val="sr-Cyrl-CS"/>
        </w:rPr>
        <w:tab/>
      </w:r>
      <w:r w:rsidRPr="009C2E2F">
        <w:rPr>
          <w:b/>
          <w:lang w:val="sr-Cyrl-CS"/>
        </w:rPr>
        <w:tab/>
      </w:r>
      <w:r w:rsidRPr="009C2E2F">
        <w:rPr>
          <w:b/>
          <w:lang w:val="sr-Cyrl-CS"/>
        </w:rPr>
        <w:tab/>
      </w:r>
      <w:r w:rsidRPr="009C2E2F">
        <w:rPr>
          <w:b/>
          <w:lang w:val="sr-Cyrl-CS"/>
        </w:rPr>
        <w:tab/>
      </w:r>
      <w:r w:rsidRPr="009C2E2F">
        <w:rPr>
          <w:b/>
          <w:lang w:val="sr-Cyrl-CS"/>
        </w:rPr>
        <w:tab/>
      </w:r>
      <w:r w:rsidRPr="009C2E2F">
        <w:rPr>
          <w:sz w:val="20"/>
          <w:szCs w:val="18"/>
        </w:rPr>
        <w:t>(потписовлашћеноглица)</w:t>
      </w:r>
    </w:p>
    <w:p w:rsidR="00000294" w:rsidRPr="00000294" w:rsidRDefault="00000294" w:rsidP="00C04FE5">
      <w:pPr>
        <w:ind w:firstLine="0"/>
        <w:rPr>
          <w:rFonts w:ascii="Georgia" w:hAnsi="Georgia"/>
          <w:lang/>
        </w:rPr>
      </w:pPr>
    </w:p>
    <w:p w:rsidR="0063073D" w:rsidRDefault="0063073D" w:rsidP="00C04FE5">
      <w:pPr>
        <w:ind w:firstLine="0"/>
        <w:rPr>
          <w:rFonts w:ascii="Georgia" w:hAnsi="Georgia"/>
        </w:rPr>
      </w:pPr>
    </w:p>
    <w:p w:rsidR="0063073D" w:rsidRDefault="0063073D" w:rsidP="00C04FE5">
      <w:pPr>
        <w:ind w:firstLine="0"/>
        <w:rPr>
          <w:rFonts w:ascii="Georgia" w:hAnsi="Georgia"/>
          <w:lang/>
        </w:rPr>
      </w:pPr>
    </w:p>
    <w:p w:rsidR="00E63E39" w:rsidRDefault="00E63E39" w:rsidP="00C04FE5">
      <w:pPr>
        <w:ind w:firstLine="0"/>
        <w:rPr>
          <w:rFonts w:ascii="Georgia" w:hAnsi="Georgia"/>
          <w:lang/>
        </w:rPr>
      </w:pPr>
    </w:p>
    <w:p w:rsidR="00E63E39" w:rsidRDefault="00E63E39" w:rsidP="00C04FE5">
      <w:pPr>
        <w:ind w:firstLine="0"/>
        <w:rPr>
          <w:rFonts w:ascii="Georgia" w:hAnsi="Georgia"/>
          <w:lang/>
        </w:rPr>
      </w:pPr>
    </w:p>
    <w:p w:rsidR="00E63E39" w:rsidRDefault="00E63E39" w:rsidP="00C04FE5">
      <w:pPr>
        <w:ind w:firstLine="0"/>
        <w:rPr>
          <w:rFonts w:ascii="Georgia" w:hAnsi="Georgia"/>
          <w:lang/>
        </w:rPr>
      </w:pPr>
    </w:p>
    <w:p w:rsidR="00E63E39" w:rsidRDefault="00E63E39" w:rsidP="00C04FE5">
      <w:pPr>
        <w:ind w:firstLine="0"/>
        <w:rPr>
          <w:rFonts w:ascii="Georgia" w:hAnsi="Georgia"/>
          <w:lang/>
        </w:rPr>
      </w:pPr>
    </w:p>
    <w:p w:rsidR="00E63E39" w:rsidRDefault="00E63E39" w:rsidP="00C04FE5">
      <w:pPr>
        <w:ind w:firstLine="0"/>
        <w:rPr>
          <w:rFonts w:ascii="Georgia" w:hAnsi="Georgia"/>
          <w:lang/>
        </w:rPr>
      </w:pPr>
    </w:p>
    <w:p w:rsidR="00E63E39" w:rsidRDefault="00E63E39" w:rsidP="00C04FE5">
      <w:pPr>
        <w:ind w:firstLine="0"/>
        <w:rPr>
          <w:rFonts w:ascii="Georgia" w:hAnsi="Georgia"/>
          <w:lang/>
        </w:rPr>
      </w:pPr>
    </w:p>
    <w:p w:rsidR="00E63E39" w:rsidRDefault="00E63E39" w:rsidP="00C04FE5">
      <w:pPr>
        <w:ind w:firstLine="0"/>
        <w:rPr>
          <w:rFonts w:ascii="Georgia" w:hAnsi="Georgia"/>
          <w:lang/>
        </w:rPr>
      </w:pPr>
    </w:p>
    <w:p w:rsidR="00E63E39" w:rsidRDefault="00E63E39" w:rsidP="00C04FE5">
      <w:pPr>
        <w:ind w:firstLine="0"/>
        <w:rPr>
          <w:rFonts w:ascii="Georgia" w:hAnsi="Georgia"/>
          <w:lang/>
        </w:rPr>
      </w:pPr>
    </w:p>
    <w:p w:rsidR="00E63E39" w:rsidRDefault="00E63E39" w:rsidP="00C04FE5">
      <w:pPr>
        <w:ind w:firstLine="0"/>
        <w:rPr>
          <w:rFonts w:ascii="Georgia" w:hAnsi="Georgia"/>
          <w:lang/>
        </w:rPr>
      </w:pPr>
    </w:p>
    <w:p w:rsidR="00E63E39" w:rsidRDefault="00E63E39" w:rsidP="00C04FE5">
      <w:pPr>
        <w:ind w:firstLine="0"/>
        <w:rPr>
          <w:rFonts w:ascii="Georgia" w:hAnsi="Georgia"/>
          <w:lang/>
        </w:rPr>
      </w:pPr>
    </w:p>
    <w:p w:rsidR="00E63E39" w:rsidRDefault="00E63E39" w:rsidP="00E63E39">
      <w:pPr>
        <w:ind w:firstLine="0"/>
        <w:rPr>
          <w:u w:val="single"/>
          <w:lang/>
        </w:rPr>
      </w:pPr>
      <w:r>
        <w:rPr>
          <w:u w:val="single"/>
          <w:lang/>
        </w:rPr>
        <w:lastRenderedPageBreak/>
        <w:t>Питање број 2</w:t>
      </w:r>
    </w:p>
    <w:p w:rsidR="00E63E39" w:rsidRPr="00E63E39" w:rsidRDefault="00E63E39" w:rsidP="00C04FE5">
      <w:pPr>
        <w:ind w:firstLine="0"/>
        <w:rPr>
          <w:rFonts w:ascii="Georgia" w:hAnsi="Georgia"/>
          <w:lang/>
        </w:rPr>
      </w:pPr>
    </w:p>
    <w:p w:rsidR="00E63E39" w:rsidRDefault="00E63E39" w:rsidP="00E63E39">
      <w:pPr>
        <w:ind w:firstLine="0"/>
        <w:jc w:val="left"/>
        <w:rPr>
          <w:rFonts w:ascii="Calibri" w:hAnsi="Calibri"/>
          <w:sz w:val="22"/>
          <w:szCs w:val="22"/>
          <w:lang/>
        </w:rPr>
      </w:pPr>
      <w:r>
        <w:rPr>
          <w:rFonts w:ascii="Calibri" w:hAnsi="Calibri"/>
          <w:sz w:val="22"/>
          <w:szCs w:val="22"/>
          <w:lang/>
        </w:rPr>
        <w:t xml:space="preserve">Партија 2 </w:t>
      </w:r>
    </w:p>
    <w:p w:rsidR="00E63E39" w:rsidRDefault="00E63E39" w:rsidP="00E63E39">
      <w:pPr>
        <w:ind w:firstLine="0"/>
        <w:jc w:val="left"/>
        <w:rPr>
          <w:rFonts w:ascii="Calibri" w:hAnsi="Calibri"/>
          <w:sz w:val="22"/>
          <w:szCs w:val="22"/>
          <w:lang/>
        </w:rPr>
      </w:pPr>
    </w:p>
    <w:p w:rsidR="00E63E39" w:rsidRPr="00E63E39" w:rsidRDefault="00E63E39" w:rsidP="00E63E39">
      <w:pPr>
        <w:ind w:firstLine="0"/>
        <w:jc w:val="left"/>
        <w:rPr>
          <w:rFonts w:ascii="Calibri" w:hAnsi="Calibri"/>
          <w:sz w:val="22"/>
          <w:szCs w:val="22"/>
          <w:lang/>
        </w:rPr>
      </w:pPr>
      <w:r>
        <w:rPr>
          <w:rFonts w:ascii="Calibri" w:hAnsi="Calibri"/>
          <w:sz w:val="22"/>
          <w:szCs w:val="22"/>
          <w:lang/>
        </w:rPr>
        <w:t>Питање: У делу документације, цитирам</w:t>
      </w:r>
    </w:p>
    <w:p w:rsidR="00E63E39" w:rsidRPr="00E63E39" w:rsidRDefault="00E63E39" w:rsidP="00E63E39">
      <w:pPr>
        <w:ind w:firstLine="0"/>
        <w:jc w:val="left"/>
        <w:rPr>
          <w:rFonts w:ascii="Calibri" w:hAnsi="Calibri"/>
          <w:sz w:val="22"/>
          <w:szCs w:val="22"/>
        </w:rPr>
      </w:pPr>
    </w:p>
    <w:p w:rsidR="00E63E39" w:rsidRPr="00E63E39" w:rsidRDefault="00E63E39" w:rsidP="00E63E39">
      <w:pPr>
        <w:ind w:firstLine="0"/>
        <w:jc w:val="left"/>
        <w:rPr>
          <w:sz w:val="22"/>
          <w:szCs w:val="22"/>
        </w:rPr>
      </w:pPr>
      <w:r w:rsidRPr="00E63E39">
        <w:rPr>
          <w:b/>
          <w:bCs/>
          <w:sz w:val="22"/>
          <w:szCs w:val="22"/>
        </w:rPr>
        <w:t xml:space="preserve">Л5Лаптоп  Спецификација                                      </w:t>
      </w:r>
    </w:p>
    <w:tbl>
      <w:tblPr>
        <w:tblW w:w="9738" w:type="dxa"/>
        <w:tblCellMar>
          <w:left w:w="0" w:type="dxa"/>
          <w:right w:w="0" w:type="dxa"/>
        </w:tblCellMar>
        <w:tblLook w:val="04A0"/>
      </w:tblPr>
      <w:tblGrid>
        <w:gridCol w:w="1548"/>
        <w:gridCol w:w="8190"/>
      </w:tblGrid>
      <w:tr w:rsidR="00E63E39" w:rsidRPr="00E63E39" w:rsidTr="00E63E39"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E39" w:rsidRPr="00E63E39" w:rsidRDefault="00E63E39" w:rsidP="00E63E39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63E39">
              <w:rPr>
                <w:sz w:val="22"/>
                <w:szCs w:val="22"/>
              </w:rPr>
              <w:t>Процесор</w:t>
            </w:r>
          </w:p>
        </w:tc>
        <w:tc>
          <w:tcPr>
            <w:tcW w:w="8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E39" w:rsidRPr="00E63E39" w:rsidRDefault="00E63E39" w:rsidP="00E63E39">
            <w:pPr>
              <w:ind w:firstLine="0"/>
              <w:jc w:val="left"/>
              <w:rPr>
                <w:sz w:val="22"/>
                <w:szCs w:val="22"/>
              </w:rPr>
            </w:pPr>
            <w:r w:rsidRPr="00E63E39">
              <w:rPr>
                <w:sz w:val="22"/>
                <w:szCs w:val="22"/>
              </w:rPr>
              <w:t>мин. cа 4 језгра</w:t>
            </w:r>
            <w:r w:rsidR="006E2100">
              <w:rPr>
                <w:sz w:val="22"/>
                <w:szCs w:val="22"/>
                <w:lang/>
              </w:rPr>
              <w:t xml:space="preserve"> </w:t>
            </w:r>
            <w:r w:rsidRPr="00E63E39">
              <w:rPr>
                <w:sz w:val="22"/>
                <w:szCs w:val="22"/>
              </w:rPr>
              <w:t>основни</w:t>
            </w:r>
            <w:r w:rsidR="006E2100">
              <w:rPr>
                <w:sz w:val="22"/>
                <w:szCs w:val="22"/>
                <w:lang/>
              </w:rPr>
              <w:t xml:space="preserve"> </w:t>
            </w:r>
            <w:r w:rsidRPr="00E63E39">
              <w:rPr>
                <w:sz w:val="22"/>
                <w:szCs w:val="22"/>
              </w:rPr>
              <w:t>такт</w:t>
            </w:r>
            <w:r w:rsidR="006E2100">
              <w:rPr>
                <w:sz w:val="22"/>
                <w:szCs w:val="22"/>
                <w:lang/>
              </w:rPr>
              <w:t xml:space="preserve"> </w:t>
            </w:r>
            <w:r w:rsidRPr="00E63E39">
              <w:rPr>
                <w:sz w:val="22"/>
                <w:szCs w:val="22"/>
              </w:rPr>
              <w:t>језгра</w:t>
            </w:r>
            <w:r w:rsidR="006E2100">
              <w:rPr>
                <w:sz w:val="22"/>
                <w:szCs w:val="22"/>
                <w:lang/>
              </w:rPr>
              <w:t xml:space="preserve"> </w:t>
            </w:r>
            <w:r w:rsidRPr="00E63E39">
              <w:rPr>
                <w:sz w:val="22"/>
                <w:szCs w:val="22"/>
              </w:rPr>
              <w:t>мин.2.4GHz, (турбо мин 4.1GHz)</w:t>
            </w:r>
            <w:r w:rsidRPr="00E63E39">
              <w:rPr>
                <w:sz w:val="22"/>
                <w:szCs w:val="22"/>
              </w:rPr>
              <w:br/>
              <w:t>мин. 8 MB cache, препорука QuadCore i5-9300H</w:t>
            </w:r>
            <w:r w:rsidR="006E2100">
              <w:rPr>
                <w:sz w:val="22"/>
                <w:szCs w:val="22"/>
                <w:lang/>
              </w:rPr>
              <w:t xml:space="preserve"> </w:t>
            </w:r>
            <w:r w:rsidRPr="00E63E39">
              <w:rPr>
                <w:sz w:val="22"/>
                <w:szCs w:val="22"/>
              </w:rPr>
              <w:t>или одговарајући</w:t>
            </w:r>
          </w:p>
        </w:tc>
      </w:tr>
      <w:tr w:rsidR="00E63E39" w:rsidRPr="00E63E39" w:rsidTr="00E63E39">
        <w:tc>
          <w:tcPr>
            <w:tcW w:w="1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E39" w:rsidRPr="00E63E39" w:rsidRDefault="00E63E39" w:rsidP="00E63E39">
            <w:pPr>
              <w:ind w:firstLine="0"/>
              <w:jc w:val="left"/>
              <w:rPr>
                <w:sz w:val="22"/>
                <w:szCs w:val="22"/>
              </w:rPr>
            </w:pPr>
            <w:r w:rsidRPr="00E63E39">
              <w:rPr>
                <w:sz w:val="22"/>
                <w:szCs w:val="22"/>
              </w:rPr>
              <w:t xml:space="preserve">Диск </w:t>
            </w:r>
          </w:p>
        </w:tc>
        <w:tc>
          <w:tcPr>
            <w:tcW w:w="8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E39" w:rsidRPr="00E63E39" w:rsidRDefault="00E63E39" w:rsidP="00E63E39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63E39">
              <w:rPr>
                <w:sz w:val="22"/>
                <w:szCs w:val="22"/>
              </w:rPr>
              <w:t>SSD мин. 256 GB или HDD мин. 500GB</w:t>
            </w:r>
          </w:p>
        </w:tc>
      </w:tr>
      <w:tr w:rsidR="00E63E39" w:rsidRPr="00E63E39" w:rsidTr="00E63E39">
        <w:tc>
          <w:tcPr>
            <w:tcW w:w="1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E39" w:rsidRPr="00E63E39" w:rsidRDefault="00E63E39" w:rsidP="00E63E39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63E39">
              <w:rPr>
                <w:sz w:val="22"/>
                <w:szCs w:val="22"/>
              </w:rPr>
              <w:t>Меморија</w:t>
            </w:r>
          </w:p>
        </w:tc>
        <w:tc>
          <w:tcPr>
            <w:tcW w:w="8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E39" w:rsidRPr="00E63E39" w:rsidRDefault="00E63E39" w:rsidP="00E63E39">
            <w:pPr>
              <w:ind w:firstLine="0"/>
              <w:jc w:val="left"/>
              <w:rPr>
                <w:sz w:val="22"/>
                <w:szCs w:val="22"/>
              </w:rPr>
            </w:pPr>
            <w:r w:rsidRPr="00E63E39">
              <w:rPr>
                <w:sz w:val="22"/>
                <w:szCs w:val="22"/>
              </w:rPr>
              <w:t>мин. 8 GB DDR4</w:t>
            </w:r>
          </w:p>
        </w:tc>
      </w:tr>
      <w:tr w:rsidR="00E63E39" w:rsidRPr="00E63E39" w:rsidTr="00E63E39">
        <w:tc>
          <w:tcPr>
            <w:tcW w:w="1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E39" w:rsidRPr="00E63E39" w:rsidRDefault="00E63E39" w:rsidP="00E63E39">
            <w:pPr>
              <w:ind w:firstLine="0"/>
              <w:jc w:val="left"/>
              <w:rPr>
                <w:sz w:val="22"/>
                <w:szCs w:val="22"/>
              </w:rPr>
            </w:pPr>
            <w:r w:rsidRPr="00E63E39">
              <w:rPr>
                <w:sz w:val="22"/>
                <w:szCs w:val="22"/>
              </w:rPr>
              <w:t>Екран</w:t>
            </w:r>
          </w:p>
        </w:tc>
        <w:tc>
          <w:tcPr>
            <w:tcW w:w="8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E39" w:rsidRPr="00E63E39" w:rsidRDefault="00E63E39" w:rsidP="00E63E39">
            <w:pPr>
              <w:ind w:firstLine="0"/>
              <w:jc w:val="left"/>
              <w:rPr>
                <w:sz w:val="22"/>
                <w:szCs w:val="22"/>
              </w:rPr>
            </w:pPr>
            <w:r w:rsidRPr="00E63E39">
              <w:rPr>
                <w:sz w:val="22"/>
                <w:szCs w:val="22"/>
              </w:rPr>
              <w:t xml:space="preserve">15.6” резолуција FHD 1920x1080, anti-glare </w:t>
            </w:r>
          </w:p>
        </w:tc>
      </w:tr>
      <w:tr w:rsidR="00E63E39" w:rsidRPr="00E63E39" w:rsidTr="00E63E39">
        <w:tc>
          <w:tcPr>
            <w:tcW w:w="1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E39" w:rsidRPr="00E63E39" w:rsidRDefault="00E63E39" w:rsidP="00E63E39">
            <w:pPr>
              <w:ind w:firstLine="0"/>
              <w:jc w:val="left"/>
              <w:rPr>
                <w:sz w:val="22"/>
                <w:szCs w:val="22"/>
              </w:rPr>
            </w:pPr>
            <w:r w:rsidRPr="00E63E39">
              <w:rPr>
                <w:sz w:val="22"/>
                <w:szCs w:val="22"/>
              </w:rPr>
              <w:t>Графичка карта</w:t>
            </w:r>
          </w:p>
        </w:tc>
        <w:tc>
          <w:tcPr>
            <w:tcW w:w="8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E39" w:rsidRPr="00E63E39" w:rsidRDefault="00E63E39" w:rsidP="00E63E39">
            <w:pPr>
              <w:ind w:firstLine="0"/>
              <w:jc w:val="left"/>
              <w:rPr>
                <w:sz w:val="22"/>
                <w:szCs w:val="22"/>
              </w:rPr>
            </w:pPr>
            <w:r w:rsidRPr="00E63E39">
              <w:rPr>
                <w:sz w:val="22"/>
                <w:szCs w:val="22"/>
              </w:rPr>
              <w:t>Неинтегрисана са мин 3GB сопствене меморије</w:t>
            </w:r>
          </w:p>
        </w:tc>
      </w:tr>
      <w:tr w:rsidR="00E63E39" w:rsidRPr="00E63E39" w:rsidTr="00E63E39">
        <w:trPr>
          <w:trHeight w:val="80"/>
        </w:trPr>
        <w:tc>
          <w:tcPr>
            <w:tcW w:w="1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E39" w:rsidRPr="00E63E39" w:rsidRDefault="00E63E39" w:rsidP="00E63E39">
            <w:pPr>
              <w:spacing w:line="80" w:lineRule="atLeast"/>
              <w:ind w:firstLine="0"/>
              <w:jc w:val="left"/>
              <w:rPr>
                <w:sz w:val="22"/>
                <w:szCs w:val="22"/>
              </w:rPr>
            </w:pPr>
            <w:r w:rsidRPr="00E63E39">
              <w:rPr>
                <w:sz w:val="22"/>
                <w:szCs w:val="22"/>
              </w:rPr>
              <w:t>Препорука</w:t>
            </w:r>
          </w:p>
        </w:tc>
        <w:tc>
          <w:tcPr>
            <w:tcW w:w="8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E39" w:rsidRPr="00E63E39" w:rsidRDefault="00E63E39" w:rsidP="00E63E39">
            <w:pPr>
              <w:spacing w:line="80" w:lineRule="atLeast"/>
              <w:ind w:firstLine="0"/>
              <w:jc w:val="left"/>
              <w:rPr>
                <w:sz w:val="22"/>
                <w:szCs w:val="22"/>
              </w:rPr>
            </w:pPr>
            <w:r w:rsidRPr="00E63E39">
              <w:rPr>
                <w:sz w:val="22"/>
                <w:szCs w:val="22"/>
              </w:rPr>
              <w:t>Lenovo IdeaPad L340-15 QuadCore i5-9300H 2.4-4.4.1 8GB DDR4 1TB-HDD 15.6” FHD IPS, GTX1050 3GB DDR5</w:t>
            </w:r>
            <w:r w:rsidR="006E2100">
              <w:rPr>
                <w:sz w:val="22"/>
                <w:szCs w:val="22"/>
                <w:lang/>
              </w:rPr>
              <w:t xml:space="preserve"> </w:t>
            </w:r>
            <w:r w:rsidRPr="00E63E39">
              <w:rPr>
                <w:sz w:val="22"/>
                <w:szCs w:val="22"/>
              </w:rPr>
              <w:t>или одговарајући</w:t>
            </w:r>
          </w:p>
        </w:tc>
      </w:tr>
    </w:tbl>
    <w:p w:rsidR="00E63E39" w:rsidRPr="00E63E39" w:rsidRDefault="00E63E39" w:rsidP="00E63E39">
      <w:pPr>
        <w:ind w:firstLine="0"/>
        <w:jc w:val="left"/>
        <w:rPr>
          <w:rFonts w:ascii="Calibri" w:hAnsi="Calibri"/>
          <w:sz w:val="22"/>
          <w:szCs w:val="22"/>
        </w:rPr>
      </w:pPr>
    </w:p>
    <w:p w:rsidR="00E63E39" w:rsidRPr="00E63E39" w:rsidRDefault="00E63E39" w:rsidP="00E63E39">
      <w:pPr>
        <w:ind w:firstLine="0"/>
        <w:jc w:val="left"/>
        <w:rPr>
          <w:rFonts w:ascii="Calibri" w:hAnsi="Calibri"/>
          <w:sz w:val="22"/>
          <w:szCs w:val="22"/>
        </w:rPr>
      </w:pPr>
    </w:p>
    <w:p w:rsidR="00E63E39" w:rsidRPr="00E63E39" w:rsidRDefault="00E63E39" w:rsidP="00E63E39">
      <w:pPr>
        <w:ind w:firstLine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/>
        </w:rPr>
        <w:t>Препоручени модел нема „</w:t>
      </w:r>
      <w:r w:rsidRPr="00E63E39">
        <w:rPr>
          <w:rFonts w:ascii="Calibri" w:hAnsi="Calibri"/>
          <w:sz w:val="22"/>
          <w:szCs w:val="22"/>
        </w:rPr>
        <w:t>anti-glare</w:t>
      </w:r>
      <w:r>
        <w:rPr>
          <w:rFonts w:ascii="Calibri" w:hAnsi="Calibri"/>
          <w:sz w:val="22"/>
          <w:szCs w:val="22"/>
          <w:lang/>
        </w:rPr>
        <w:t>“ екран. Да ли је прихватљиво да се понуди лап топ са екраном који није „</w:t>
      </w:r>
      <w:r w:rsidRPr="00E63E39">
        <w:rPr>
          <w:rFonts w:ascii="Calibri" w:hAnsi="Calibri"/>
          <w:sz w:val="22"/>
          <w:szCs w:val="22"/>
        </w:rPr>
        <w:t>anti-glare</w:t>
      </w:r>
      <w:r>
        <w:rPr>
          <w:rFonts w:ascii="Calibri" w:hAnsi="Calibri"/>
          <w:sz w:val="22"/>
          <w:szCs w:val="22"/>
          <w:lang/>
        </w:rPr>
        <w:t xml:space="preserve">“ еркан. </w:t>
      </w:r>
    </w:p>
    <w:p w:rsidR="00E63E39" w:rsidRPr="00E63E39" w:rsidRDefault="00E63E39" w:rsidP="00E63E39">
      <w:pPr>
        <w:ind w:firstLine="0"/>
        <w:jc w:val="left"/>
        <w:rPr>
          <w:rFonts w:ascii="Calibri" w:hAnsi="Calibri"/>
          <w:sz w:val="22"/>
          <w:szCs w:val="22"/>
        </w:rPr>
      </w:pPr>
    </w:p>
    <w:p w:rsidR="00A95649" w:rsidRPr="00A95649" w:rsidRDefault="00A95649" w:rsidP="00C04FE5">
      <w:pPr>
        <w:ind w:firstLine="0"/>
      </w:pPr>
    </w:p>
    <w:p w:rsidR="00A95649" w:rsidRDefault="006E2100" w:rsidP="00C04FE5">
      <w:pPr>
        <w:ind w:firstLine="0"/>
        <w:rPr>
          <w:lang/>
        </w:rPr>
      </w:pPr>
      <w:r>
        <w:rPr>
          <w:lang/>
        </w:rPr>
        <w:t>Одговор број 2</w:t>
      </w:r>
    </w:p>
    <w:p w:rsidR="006E2100" w:rsidRDefault="006E2100" w:rsidP="00C04FE5">
      <w:pPr>
        <w:ind w:firstLine="0"/>
        <w:rPr>
          <w:lang/>
        </w:rPr>
      </w:pPr>
    </w:p>
    <w:p w:rsidR="006E2100" w:rsidRPr="006E2100" w:rsidRDefault="006E2100" w:rsidP="006E2100">
      <w:pPr>
        <w:ind w:firstLine="0"/>
        <w:rPr>
          <w:color w:val="000000"/>
          <w:sz w:val="22"/>
          <w:szCs w:val="22"/>
          <w:lang/>
        </w:rPr>
      </w:pPr>
      <w:r w:rsidRPr="006E2100">
        <w:rPr>
          <w:rFonts w:ascii="Calibri" w:hAnsi="Calibri" w:cs="Calibri"/>
          <w:bCs/>
          <w:color w:val="000000"/>
          <w:lang/>
        </w:rPr>
        <w:t xml:space="preserve">Задовољавајуће је понудити препоручени модел. Дакле, </w:t>
      </w:r>
      <w:r w:rsidRPr="006E2100">
        <w:rPr>
          <w:rFonts w:ascii="Calibri" w:hAnsi="Calibri" w:cs="Calibri"/>
          <w:color w:val="000000"/>
          <w:lang/>
        </w:rPr>
        <w:t xml:space="preserve">услов за </w:t>
      </w:r>
      <w:r w:rsidRPr="006E2100">
        <w:rPr>
          <w:color w:val="000000"/>
          <w:sz w:val="22"/>
          <w:szCs w:val="22"/>
        </w:rPr>
        <w:t>anti-glare</w:t>
      </w:r>
      <w:r w:rsidRPr="006E2100">
        <w:rPr>
          <w:color w:val="000000"/>
          <w:sz w:val="22"/>
          <w:szCs w:val="22"/>
          <w:lang/>
        </w:rPr>
        <w:t xml:space="preserve">  се укида</w:t>
      </w:r>
    </w:p>
    <w:p w:rsidR="006E2100" w:rsidRPr="000017D7" w:rsidRDefault="006E2100" w:rsidP="006E2100">
      <w:pPr>
        <w:rPr>
          <w:rFonts w:ascii="Calibri" w:hAnsi="Calibri" w:cs="Calibri"/>
          <w:b/>
          <w:bCs/>
          <w:color w:val="000000"/>
          <w:lang/>
        </w:rPr>
      </w:pPr>
    </w:p>
    <w:tbl>
      <w:tblPr>
        <w:tblW w:w="9738" w:type="dxa"/>
        <w:tblCellMar>
          <w:left w:w="0" w:type="dxa"/>
          <w:right w:w="0" w:type="dxa"/>
        </w:tblCellMar>
        <w:tblLook w:val="04A0"/>
      </w:tblPr>
      <w:tblGrid>
        <w:gridCol w:w="1635"/>
        <w:gridCol w:w="8103"/>
      </w:tblGrid>
      <w:tr w:rsidR="006E2100" w:rsidRPr="000017D7" w:rsidTr="00FE4E25"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Процесор</w:t>
            </w:r>
          </w:p>
        </w:tc>
        <w:tc>
          <w:tcPr>
            <w:tcW w:w="8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мин. cа 4 језгра</w:t>
            </w:r>
            <w:r>
              <w:rPr>
                <w:color w:val="000000"/>
                <w:sz w:val="22"/>
                <w:szCs w:val="22"/>
                <w:lang/>
              </w:rPr>
              <w:t xml:space="preserve"> </w:t>
            </w:r>
            <w:r w:rsidRPr="000017D7">
              <w:rPr>
                <w:color w:val="000000"/>
                <w:sz w:val="22"/>
                <w:szCs w:val="22"/>
              </w:rPr>
              <w:t>основни</w:t>
            </w:r>
            <w:r>
              <w:rPr>
                <w:color w:val="000000"/>
                <w:sz w:val="22"/>
                <w:szCs w:val="22"/>
                <w:lang/>
              </w:rPr>
              <w:t xml:space="preserve"> </w:t>
            </w:r>
            <w:r w:rsidRPr="000017D7">
              <w:rPr>
                <w:color w:val="000000"/>
                <w:sz w:val="22"/>
                <w:szCs w:val="22"/>
              </w:rPr>
              <w:t>такт</w:t>
            </w:r>
            <w:r>
              <w:rPr>
                <w:color w:val="000000"/>
                <w:sz w:val="22"/>
                <w:szCs w:val="22"/>
                <w:lang/>
              </w:rPr>
              <w:t xml:space="preserve"> </w:t>
            </w:r>
            <w:r w:rsidRPr="000017D7">
              <w:rPr>
                <w:color w:val="000000"/>
                <w:sz w:val="22"/>
                <w:szCs w:val="22"/>
              </w:rPr>
              <w:t>језгра</w:t>
            </w:r>
            <w:r>
              <w:rPr>
                <w:color w:val="000000"/>
                <w:sz w:val="22"/>
                <w:szCs w:val="22"/>
                <w:lang/>
              </w:rPr>
              <w:t xml:space="preserve"> </w:t>
            </w:r>
            <w:r w:rsidRPr="000017D7">
              <w:rPr>
                <w:color w:val="000000"/>
                <w:sz w:val="22"/>
                <w:szCs w:val="22"/>
              </w:rPr>
              <w:t>мин.2.4GHz, (турбомин 4.1GHz)</w:t>
            </w:r>
            <w:r w:rsidRPr="000017D7">
              <w:rPr>
                <w:color w:val="000000"/>
                <w:sz w:val="22"/>
                <w:szCs w:val="22"/>
              </w:rPr>
              <w:br/>
              <w:t>мин. 8 MB cache, препорука</w:t>
            </w:r>
            <w:r>
              <w:rPr>
                <w:color w:val="000000"/>
                <w:sz w:val="22"/>
                <w:szCs w:val="22"/>
                <w:lang/>
              </w:rPr>
              <w:t xml:space="preserve"> </w:t>
            </w:r>
            <w:r w:rsidRPr="000017D7">
              <w:rPr>
                <w:color w:val="000000"/>
                <w:sz w:val="22"/>
                <w:szCs w:val="22"/>
              </w:rPr>
              <w:t>QuadCore i5-9300Hили одговарајући</w:t>
            </w:r>
          </w:p>
        </w:tc>
      </w:tr>
      <w:tr w:rsidR="006E2100" w:rsidRPr="000017D7" w:rsidTr="00FE4E25">
        <w:tc>
          <w:tcPr>
            <w:tcW w:w="1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Диск</w:t>
            </w:r>
          </w:p>
        </w:tc>
        <w:tc>
          <w:tcPr>
            <w:tcW w:w="8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SSD мин. 256 GB или HDD мин. 500GB</w:t>
            </w:r>
          </w:p>
        </w:tc>
      </w:tr>
      <w:tr w:rsidR="006E2100" w:rsidRPr="000017D7" w:rsidTr="00FE4E25">
        <w:tc>
          <w:tcPr>
            <w:tcW w:w="1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Меморија</w:t>
            </w:r>
          </w:p>
        </w:tc>
        <w:tc>
          <w:tcPr>
            <w:tcW w:w="8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мин. 8 GB DDR4</w:t>
            </w:r>
          </w:p>
        </w:tc>
      </w:tr>
      <w:tr w:rsidR="006E2100" w:rsidRPr="000017D7" w:rsidTr="00FE4E25">
        <w:tc>
          <w:tcPr>
            <w:tcW w:w="1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Екран</w:t>
            </w:r>
          </w:p>
        </w:tc>
        <w:tc>
          <w:tcPr>
            <w:tcW w:w="8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 xml:space="preserve">15.6” резолуција FHD 1920x1080, anti-glare </w:t>
            </w:r>
          </w:p>
        </w:tc>
      </w:tr>
      <w:tr w:rsidR="006E2100" w:rsidRPr="000017D7" w:rsidTr="00FE4E25">
        <w:tc>
          <w:tcPr>
            <w:tcW w:w="1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Графичкакарта</w:t>
            </w:r>
          </w:p>
        </w:tc>
        <w:tc>
          <w:tcPr>
            <w:tcW w:w="8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Неинтегрисанасамин 3GB сопствене</w:t>
            </w:r>
            <w:r>
              <w:rPr>
                <w:color w:val="000000"/>
                <w:sz w:val="22"/>
                <w:szCs w:val="22"/>
                <w:lang/>
              </w:rPr>
              <w:t xml:space="preserve"> </w:t>
            </w:r>
            <w:r w:rsidRPr="000017D7">
              <w:rPr>
                <w:color w:val="000000"/>
                <w:sz w:val="22"/>
                <w:szCs w:val="22"/>
              </w:rPr>
              <w:t>меморије</w:t>
            </w:r>
          </w:p>
        </w:tc>
      </w:tr>
      <w:tr w:rsidR="006E2100" w:rsidRPr="000017D7" w:rsidTr="00FE4E25">
        <w:trPr>
          <w:trHeight w:val="80"/>
        </w:trPr>
        <w:tc>
          <w:tcPr>
            <w:tcW w:w="1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Препорука</w:t>
            </w:r>
          </w:p>
        </w:tc>
        <w:tc>
          <w:tcPr>
            <w:tcW w:w="8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Lenovo IdeaPad L340-15 QuadCore i5-9300H 2.4-4.4.1 8GB DDR4 1TB-HDD 15.6” FHD IPS, GTX1050 3GB DDR5или одговарајући</w:t>
            </w:r>
          </w:p>
        </w:tc>
      </w:tr>
    </w:tbl>
    <w:p w:rsidR="006E2100" w:rsidRDefault="006E2100" w:rsidP="006E2100">
      <w:pPr>
        <w:rPr>
          <w:rFonts w:ascii="Calibri" w:hAnsi="Calibri" w:cs="Calibri"/>
          <w:color w:val="000000"/>
          <w:lang/>
        </w:rPr>
      </w:pPr>
    </w:p>
    <w:p w:rsidR="006E2100" w:rsidRPr="006E2100" w:rsidRDefault="006E2100" w:rsidP="006E2100">
      <w:pPr>
        <w:rPr>
          <w:rFonts w:ascii="Calibri" w:hAnsi="Calibri" w:cs="Calibri"/>
          <w:b/>
          <w:color w:val="000000"/>
          <w:lang/>
        </w:rPr>
      </w:pPr>
      <w:r w:rsidRPr="006E2100">
        <w:rPr>
          <w:rFonts w:ascii="Calibri" w:hAnsi="Calibri" w:cs="Calibri"/>
          <w:b/>
          <w:color w:val="000000"/>
          <w:lang/>
        </w:rPr>
        <w:t>Мења се и гласи:</w:t>
      </w:r>
    </w:p>
    <w:p w:rsidR="006E2100" w:rsidRPr="002C5090" w:rsidRDefault="006E2100" w:rsidP="006E2100">
      <w:pPr>
        <w:rPr>
          <w:rFonts w:ascii="Calibri" w:hAnsi="Calibri" w:cs="Calibri"/>
          <w:color w:val="000000"/>
          <w:lang/>
        </w:rPr>
      </w:pPr>
    </w:p>
    <w:tbl>
      <w:tblPr>
        <w:tblW w:w="9738" w:type="dxa"/>
        <w:tblCellMar>
          <w:left w:w="0" w:type="dxa"/>
          <w:right w:w="0" w:type="dxa"/>
        </w:tblCellMar>
        <w:tblLook w:val="04A0"/>
      </w:tblPr>
      <w:tblGrid>
        <w:gridCol w:w="1635"/>
        <w:gridCol w:w="8103"/>
      </w:tblGrid>
      <w:tr w:rsidR="006E2100" w:rsidRPr="000017D7" w:rsidTr="00FE4E25"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Процесор</w:t>
            </w:r>
          </w:p>
        </w:tc>
        <w:tc>
          <w:tcPr>
            <w:tcW w:w="8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мин. cа 4 језграосновнитактјезграмин.2.4GHz, (турбомин 4.1GHz)</w:t>
            </w:r>
            <w:r w:rsidRPr="000017D7">
              <w:rPr>
                <w:color w:val="000000"/>
                <w:sz w:val="22"/>
                <w:szCs w:val="22"/>
              </w:rPr>
              <w:br/>
              <w:t>мин. 8 MB cache, препорукаQuadCore i5-9300Hили одговарајући</w:t>
            </w:r>
          </w:p>
        </w:tc>
      </w:tr>
      <w:tr w:rsidR="006E2100" w:rsidRPr="000017D7" w:rsidTr="00FE4E25">
        <w:tc>
          <w:tcPr>
            <w:tcW w:w="1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Диск</w:t>
            </w:r>
          </w:p>
        </w:tc>
        <w:tc>
          <w:tcPr>
            <w:tcW w:w="8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SSD мин. 256 GB или HDD мин. 500GB</w:t>
            </w:r>
          </w:p>
        </w:tc>
      </w:tr>
      <w:tr w:rsidR="006E2100" w:rsidRPr="000017D7" w:rsidTr="00FE4E25">
        <w:tc>
          <w:tcPr>
            <w:tcW w:w="1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Меморија</w:t>
            </w:r>
          </w:p>
        </w:tc>
        <w:tc>
          <w:tcPr>
            <w:tcW w:w="8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мин. 8 GB DDR4</w:t>
            </w:r>
          </w:p>
        </w:tc>
      </w:tr>
      <w:tr w:rsidR="006E2100" w:rsidRPr="000017D7" w:rsidTr="00FE4E25">
        <w:tc>
          <w:tcPr>
            <w:tcW w:w="1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Екран</w:t>
            </w:r>
          </w:p>
        </w:tc>
        <w:tc>
          <w:tcPr>
            <w:tcW w:w="8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6E2100" w:rsidRDefault="006E2100" w:rsidP="00FE4E25">
            <w:pPr>
              <w:ind w:firstLine="0"/>
              <w:jc w:val="left"/>
              <w:rPr>
                <w:color w:val="000000"/>
                <w:lang/>
              </w:rPr>
            </w:pPr>
            <w:r w:rsidRPr="000017D7">
              <w:rPr>
                <w:color w:val="000000"/>
                <w:sz w:val="22"/>
                <w:szCs w:val="22"/>
              </w:rPr>
              <w:t>15.6” резолуција</w:t>
            </w:r>
            <w:r>
              <w:rPr>
                <w:color w:val="000000"/>
                <w:sz w:val="22"/>
                <w:szCs w:val="22"/>
              </w:rPr>
              <w:t xml:space="preserve"> FHD 1920x1080</w:t>
            </w:r>
          </w:p>
        </w:tc>
      </w:tr>
      <w:tr w:rsidR="006E2100" w:rsidRPr="000017D7" w:rsidTr="00FE4E25">
        <w:tc>
          <w:tcPr>
            <w:tcW w:w="1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Графичкакарта</w:t>
            </w:r>
          </w:p>
        </w:tc>
        <w:tc>
          <w:tcPr>
            <w:tcW w:w="8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Неинтегрисанасамин 3GB сопственемеморије</w:t>
            </w:r>
          </w:p>
        </w:tc>
      </w:tr>
      <w:tr w:rsidR="006E2100" w:rsidRPr="000017D7" w:rsidTr="00FE4E25">
        <w:trPr>
          <w:trHeight w:val="80"/>
        </w:trPr>
        <w:tc>
          <w:tcPr>
            <w:tcW w:w="1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Препорука</w:t>
            </w:r>
          </w:p>
        </w:tc>
        <w:tc>
          <w:tcPr>
            <w:tcW w:w="8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2100" w:rsidRPr="000017D7" w:rsidRDefault="006E2100" w:rsidP="00FE4E25">
            <w:pPr>
              <w:ind w:firstLine="0"/>
              <w:jc w:val="left"/>
              <w:rPr>
                <w:color w:val="000000"/>
              </w:rPr>
            </w:pPr>
            <w:r w:rsidRPr="000017D7">
              <w:rPr>
                <w:color w:val="000000"/>
                <w:sz w:val="22"/>
                <w:szCs w:val="22"/>
              </w:rPr>
              <w:t>Lenovo IdeaPad L340-15 QuadCore i5-9300H 2.4-4.4.1 8GB DDR4 1TB-HDD 15.6” FHD IPS, GTX1050 3GB DDR5или одговарајући</w:t>
            </w:r>
          </w:p>
        </w:tc>
      </w:tr>
    </w:tbl>
    <w:p w:rsidR="006E2100" w:rsidRPr="00BB4225" w:rsidRDefault="006E2100" w:rsidP="006E2100">
      <w:pPr>
        <w:rPr>
          <w:rFonts w:ascii="Calibri" w:hAnsi="Calibri" w:cs="Calibri"/>
          <w:color w:val="000000"/>
          <w:lang/>
        </w:rPr>
      </w:pPr>
    </w:p>
    <w:p w:rsidR="006E2100" w:rsidRDefault="006E2100" w:rsidP="006E2100">
      <w:bookmarkStart w:id="0" w:name="_GoBack"/>
      <w:bookmarkEnd w:id="0"/>
    </w:p>
    <w:p w:rsidR="006E2100" w:rsidRDefault="006E2100" w:rsidP="00C04FE5">
      <w:pPr>
        <w:ind w:firstLine="0"/>
        <w:rPr>
          <w:lang/>
        </w:rPr>
      </w:pPr>
    </w:p>
    <w:p w:rsidR="006E2100" w:rsidRDefault="006E2100" w:rsidP="00C04FE5">
      <w:pPr>
        <w:ind w:firstLine="0"/>
        <w:rPr>
          <w:lang/>
        </w:rPr>
      </w:pPr>
    </w:p>
    <w:p w:rsidR="006E2100" w:rsidRDefault="006E2100" w:rsidP="00C04FE5">
      <w:pPr>
        <w:ind w:firstLine="0"/>
        <w:rPr>
          <w:rFonts w:ascii="Calibri" w:hAnsi="Calibri"/>
          <w:sz w:val="22"/>
          <w:szCs w:val="22"/>
          <w:lang/>
        </w:rPr>
      </w:pPr>
    </w:p>
    <w:p w:rsidR="006E2100" w:rsidRDefault="006E2100" w:rsidP="00C04FE5">
      <w:pPr>
        <w:ind w:firstLine="0"/>
        <w:rPr>
          <w:rFonts w:ascii="Calibri" w:hAnsi="Calibri"/>
          <w:sz w:val="22"/>
          <w:szCs w:val="22"/>
          <w:lang/>
        </w:rPr>
      </w:pPr>
    </w:p>
    <w:p w:rsidR="006E2100" w:rsidRDefault="006E2100" w:rsidP="00C04FE5">
      <w:pPr>
        <w:ind w:firstLine="0"/>
        <w:rPr>
          <w:rFonts w:ascii="Calibri" w:hAnsi="Calibri"/>
          <w:sz w:val="22"/>
          <w:szCs w:val="22"/>
          <w:lang/>
        </w:rPr>
      </w:pPr>
    </w:p>
    <w:p w:rsidR="006E2100" w:rsidRPr="006E2100" w:rsidRDefault="006E2100" w:rsidP="00C04FE5">
      <w:pPr>
        <w:ind w:firstLine="0"/>
        <w:rPr>
          <w:lang/>
        </w:rPr>
      </w:pPr>
    </w:p>
    <w:p w:rsidR="00A95649" w:rsidRPr="006E2100" w:rsidRDefault="00A95649" w:rsidP="00C04FE5">
      <w:pPr>
        <w:ind w:firstLine="0"/>
      </w:pPr>
      <w:r w:rsidRPr="006E2100">
        <w:t>Имајући у виду да због наведених измена техничке спецификације може доћи до проблема у благовременом достављању конкурсне документације до рока који је наведен у конк</w:t>
      </w:r>
      <w:r w:rsidR="006E2100" w:rsidRPr="006E2100">
        <w:t>урсној документацији (</w:t>
      </w:r>
      <w:r w:rsidR="006E2100" w:rsidRPr="006E2100">
        <w:rPr>
          <w:lang/>
        </w:rPr>
        <w:t>02</w:t>
      </w:r>
      <w:r w:rsidRPr="006E2100">
        <w:t>.</w:t>
      </w:r>
      <w:r w:rsidR="006E2100" w:rsidRPr="006E2100">
        <w:rPr>
          <w:lang/>
        </w:rPr>
        <w:t>12.2019.</w:t>
      </w:r>
      <w:r w:rsidRPr="006E2100">
        <w:t xml:space="preserve"> године), Комисија за јавну набавку мал</w:t>
      </w:r>
      <w:r w:rsidR="006E2100" w:rsidRPr="006E2100">
        <w:t xml:space="preserve">е вредности бр. </w:t>
      </w:r>
      <w:r w:rsidR="006E2100" w:rsidRPr="006E2100">
        <w:rPr>
          <w:lang/>
        </w:rPr>
        <w:t>ВД</w:t>
      </w:r>
      <w:r w:rsidR="006E2100" w:rsidRPr="006E2100">
        <w:t>-0</w:t>
      </w:r>
      <w:r w:rsidR="006E2100" w:rsidRPr="006E2100">
        <w:rPr>
          <w:lang/>
        </w:rPr>
        <w:t>2</w:t>
      </w:r>
      <w:r w:rsidR="006E2100" w:rsidRPr="006E2100">
        <w:t>/01</w:t>
      </w:r>
      <w:r w:rsidR="006E2100" w:rsidRPr="006E2100">
        <w:rPr>
          <w:lang/>
        </w:rPr>
        <w:t>9</w:t>
      </w:r>
      <w:r w:rsidRPr="006E2100">
        <w:t xml:space="preserve"> је одлучила да продужи рок за доставу конкурсне документације. </w:t>
      </w:r>
    </w:p>
    <w:p w:rsidR="00A95649" w:rsidRPr="006E2100" w:rsidRDefault="00A95649" w:rsidP="00C04FE5">
      <w:pPr>
        <w:ind w:firstLine="0"/>
      </w:pPr>
    </w:p>
    <w:p w:rsidR="00A95649" w:rsidRPr="006E2100" w:rsidRDefault="00A95649" w:rsidP="00C04FE5">
      <w:pPr>
        <w:ind w:firstLine="0"/>
        <w:rPr>
          <w:b/>
        </w:rPr>
      </w:pPr>
      <w:r w:rsidRPr="006E2100">
        <w:rPr>
          <w:b/>
        </w:rPr>
        <w:t>Имајући у виду наведено, благовременом ће се сматрати све понуде које стигну на адресу Природно-математички факултет – Ниш, Вишеград</w:t>
      </w:r>
      <w:r w:rsidR="006E2100" w:rsidRPr="006E2100">
        <w:rPr>
          <w:b/>
        </w:rPr>
        <w:t xml:space="preserve">ска 33, најкасније до </w:t>
      </w:r>
      <w:r w:rsidR="006E2100" w:rsidRPr="006E2100">
        <w:rPr>
          <w:b/>
          <w:lang/>
        </w:rPr>
        <w:t>03</w:t>
      </w:r>
      <w:r w:rsidRPr="006E2100">
        <w:rPr>
          <w:b/>
        </w:rPr>
        <w:t>.</w:t>
      </w:r>
      <w:r w:rsidR="006E2100" w:rsidRPr="006E2100">
        <w:rPr>
          <w:b/>
          <w:lang/>
        </w:rPr>
        <w:t>12.2019.</w:t>
      </w:r>
      <w:r w:rsidRPr="006E2100">
        <w:rPr>
          <w:b/>
        </w:rPr>
        <w:t xml:space="preserve"> године до 11 часова. </w:t>
      </w:r>
    </w:p>
    <w:p w:rsidR="0063073D" w:rsidRPr="006E2100" w:rsidRDefault="0063073D" w:rsidP="00C04FE5">
      <w:pPr>
        <w:ind w:firstLine="0"/>
      </w:pPr>
    </w:p>
    <w:p w:rsidR="00E771AE" w:rsidRPr="00E63E39" w:rsidRDefault="00E771AE" w:rsidP="00C04FE5">
      <w:pPr>
        <w:ind w:firstLine="0"/>
        <w:rPr>
          <w:b/>
          <w:color w:val="FF0000"/>
        </w:rPr>
      </w:pPr>
      <w:r w:rsidRPr="006E2100">
        <w:rPr>
          <w:b/>
        </w:rPr>
        <w:t>МОЛИМО ВАС ДА УВАЖИТЕ НАВЕДЕНИ ОДГОВОР И ДА ПРИЛИКОМ ИЗРАДЕ КОНКУРСНЕ ДОКУМЕНТАЦИЈЕ ПОСТУПИТЕ У СКЛАДУ СА ИСТИМ.</w:t>
      </w:r>
    </w:p>
    <w:p w:rsidR="00E771AE" w:rsidRDefault="00E771AE" w:rsidP="00C04FE5">
      <w:pPr>
        <w:ind w:firstLine="0"/>
        <w:rPr>
          <w:b/>
        </w:rPr>
      </w:pPr>
    </w:p>
    <w:p w:rsidR="00A95649" w:rsidRDefault="00A95649" w:rsidP="00C04FE5">
      <w:pPr>
        <w:ind w:firstLine="0"/>
        <w:rPr>
          <w:b/>
        </w:rPr>
      </w:pPr>
    </w:p>
    <w:p w:rsidR="00E771AE" w:rsidRDefault="00A95649" w:rsidP="00A95649">
      <w:pPr>
        <w:ind w:left="6480" w:firstLine="0"/>
      </w:pPr>
      <w:r>
        <w:rPr>
          <w:b/>
        </w:rPr>
        <w:t xml:space="preserve">   </w:t>
      </w:r>
      <w:r w:rsidR="00E771AE">
        <w:rPr>
          <w:b/>
        </w:rPr>
        <w:t xml:space="preserve"> </w:t>
      </w:r>
      <w:r w:rsidR="00E771AE" w:rsidRPr="00E771AE">
        <w:t>За тендерску комисију</w:t>
      </w:r>
    </w:p>
    <w:p w:rsidR="00E771AE" w:rsidRDefault="00E771AE" w:rsidP="00C04FE5">
      <w:pPr>
        <w:ind w:firstLine="0"/>
      </w:pPr>
    </w:p>
    <w:p w:rsidR="00E771AE" w:rsidRDefault="00E771AE" w:rsidP="00C04FE5">
      <w:pPr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</w:t>
      </w:r>
    </w:p>
    <w:p w:rsidR="00E771AE" w:rsidRPr="00E63E39" w:rsidRDefault="00E771AE" w:rsidP="00C04FE5">
      <w:pPr>
        <w:ind w:firstLine="0"/>
        <w:rPr>
          <w:u w:val="single"/>
          <w:lang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86254">
        <w:t xml:space="preserve"> </w:t>
      </w:r>
      <w:r w:rsidR="00E63E39">
        <w:rPr>
          <w:lang/>
        </w:rPr>
        <w:t>Проф. др Светозар Ранчић</w:t>
      </w:r>
    </w:p>
    <w:p w:rsidR="00E63E39" w:rsidRPr="00686254" w:rsidRDefault="00E63E39">
      <w:pPr>
        <w:ind w:firstLine="0"/>
        <w:rPr>
          <w:u w:val="single"/>
        </w:rPr>
      </w:pPr>
    </w:p>
    <w:sectPr w:rsidR="00E63E39" w:rsidRPr="00686254" w:rsidSect="00B87E5C">
      <w:headerReference w:type="default" r:id="rId8"/>
      <w:pgSz w:w="11907" w:h="16840" w:code="9"/>
      <w:pgMar w:top="1440" w:right="1134" w:bottom="1440" w:left="1134" w:header="705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636" w:rsidRDefault="00162636">
      <w:r>
        <w:separator/>
      </w:r>
    </w:p>
  </w:endnote>
  <w:endnote w:type="continuationSeparator" w:id="1">
    <w:p w:rsidR="00162636" w:rsidRDefault="001626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636" w:rsidRDefault="00162636">
      <w:r>
        <w:separator/>
      </w:r>
    </w:p>
  </w:footnote>
  <w:footnote w:type="continuationSeparator" w:id="1">
    <w:p w:rsidR="00162636" w:rsidRDefault="001626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294" w:rsidRDefault="00000294">
    <w:pPr>
      <w:pStyle w:val="Header"/>
      <w:ind w:firstLine="0"/>
    </w:pPr>
    <w:r>
      <w:rPr>
        <w:noProof/>
      </w:rPr>
      <w:drawing>
        <wp:inline distT="0" distB="0" distL="0" distR="0">
          <wp:extent cx="6457950" cy="1095375"/>
          <wp:effectExtent l="19050" t="0" r="0" b="0"/>
          <wp:docPr id="1" name="Picture 1" descr="Memo Manji-srp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 Manji-srpsk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319B1"/>
    <w:multiLevelType w:val="multilevel"/>
    <w:tmpl w:val="6BAE825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EF41F57"/>
    <w:multiLevelType w:val="hybridMultilevel"/>
    <w:tmpl w:val="D7160A34"/>
    <w:lvl w:ilvl="0" w:tplc="040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82770"/>
    <w:multiLevelType w:val="hybridMultilevel"/>
    <w:tmpl w:val="6742C3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FB7DC5"/>
    <w:multiLevelType w:val="hybridMultilevel"/>
    <w:tmpl w:val="0CFC88C2"/>
    <w:lvl w:ilvl="0" w:tplc="3F982F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35D2D"/>
    <w:multiLevelType w:val="hybridMultilevel"/>
    <w:tmpl w:val="AAC4B0A6"/>
    <w:lvl w:ilvl="0" w:tplc="2CA4F49C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3FB414A2"/>
    <w:multiLevelType w:val="hybridMultilevel"/>
    <w:tmpl w:val="8D382B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43A539B"/>
    <w:multiLevelType w:val="hybridMultilevel"/>
    <w:tmpl w:val="7F74FBD2"/>
    <w:lvl w:ilvl="0" w:tplc="9612B5A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B38200D"/>
    <w:multiLevelType w:val="hybridMultilevel"/>
    <w:tmpl w:val="0FBAA1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5F33CD"/>
    <w:multiLevelType w:val="hybridMultilevel"/>
    <w:tmpl w:val="0FBAA1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81922"/>
  </w:hdrShapeDefaults>
  <w:footnotePr>
    <w:footnote w:id="0"/>
    <w:footnote w:id="1"/>
  </w:footnotePr>
  <w:endnotePr>
    <w:endnote w:id="0"/>
    <w:endnote w:id="1"/>
  </w:endnotePr>
  <w:compat/>
  <w:rsids>
    <w:rsidRoot w:val="001C3CCF"/>
    <w:rsid w:val="00000294"/>
    <w:rsid w:val="00002AEB"/>
    <w:rsid w:val="000325FE"/>
    <w:rsid w:val="00050018"/>
    <w:rsid w:val="00051B82"/>
    <w:rsid w:val="00061D13"/>
    <w:rsid w:val="000757F8"/>
    <w:rsid w:val="000C0A0B"/>
    <w:rsid w:val="000C1704"/>
    <w:rsid w:val="000C3AB5"/>
    <w:rsid w:val="000D0D7A"/>
    <w:rsid w:val="000D613D"/>
    <w:rsid w:val="000F0219"/>
    <w:rsid w:val="001202D2"/>
    <w:rsid w:val="00120ED5"/>
    <w:rsid w:val="0012639C"/>
    <w:rsid w:val="00151FDE"/>
    <w:rsid w:val="00161C22"/>
    <w:rsid w:val="00162636"/>
    <w:rsid w:val="00167AF0"/>
    <w:rsid w:val="0017214E"/>
    <w:rsid w:val="00180270"/>
    <w:rsid w:val="00195A97"/>
    <w:rsid w:val="00197C41"/>
    <w:rsid w:val="001A13E8"/>
    <w:rsid w:val="001B7687"/>
    <w:rsid w:val="001C3CCF"/>
    <w:rsid w:val="001D048E"/>
    <w:rsid w:val="00217EA2"/>
    <w:rsid w:val="002446E1"/>
    <w:rsid w:val="0026218E"/>
    <w:rsid w:val="00267A18"/>
    <w:rsid w:val="002832C9"/>
    <w:rsid w:val="00293A74"/>
    <w:rsid w:val="002A7F13"/>
    <w:rsid w:val="002C2E25"/>
    <w:rsid w:val="002D6A2F"/>
    <w:rsid w:val="00301FCE"/>
    <w:rsid w:val="0031014F"/>
    <w:rsid w:val="003122C4"/>
    <w:rsid w:val="00316F0C"/>
    <w:rsid w:val="00322184"/>
    <w:rsid w:val="003314B0"/>
    <w:rsid w:val="00336073"/>
    <w:rsid w:val="00374E88"/>
    <w:rsid w:val="00383B45"/>
    <w:rsid w:val="00384FA6"/>
    <w:rsid w:val="003A01CD"/>
    <w:rsid w:val="003B4226"/>
    <w:rsid w:val="003B79E7"/>
    <w:rsid w:val="003C4FCE"/>
    <w:rsid w:val="00402EF5"/>
    <w:rsid w:val="00405405"/>
    <w:rsid w:val="00407068"/>
    <w:rsid w:val="00414FD6"/>
    <w:rsid w:val="0043121D"/>
    <w:rsid w:val="00434C73"/>
    <w:rsid w:val="0044177F"/>
    <w:rsid w:val="00454ECC"/>
    <w:rsid w:val="004737B3"/>
    <w:rsid w:val="004770C4"/>
    <w:rsid w:val="00480F51"/>
    <w:rsid w:val="0048283D"/>
    <w:rsid w:val="00484C2F"/>
    <w:rsid w:val="004A05F1"/>
    <w:rsid w:val="004A30F6"/>
    <w:rsid w:val="004A347C"/>
    <w:rsid w:val="004A5779"/>
    <w:rsid w:val="004A6FB1"/>
    <w:rsid w:val="004B4783"/>
    <w:rsid w:val="004E3532"/>
    <w:rsid w:val="004E3775"/>
    <w:rsid w:val="004F183F"/>
    <w:rsid w:val="0050775F"/>
    <w:rsid w:val="005925FC"/>
    <w:rsid w:val="00592B73"/>
    <w:rsid w:val="00597699"/>
    <w:rsid w:val="005A174F"/>
    <w:rsid w:val="005C0429"/>
    <w:rsid w:val="005C476C"/>
    <w:rsid w:val="005C62E3"/>
    <w:rsid w:val="005E497F"/>
    <w:rsid w:val="005F7D6E"/>
    <w:rsid w:val="00604CBD"/>
    <w:rsid w:val="00606B26"/>
    <w:rsid w:val="00621A8B"/>
    <w:rsid w:val="00625024"/>
    <w:rsid w:val="006253B3"/>
    <w:rsid w:val="0063073D"/>
    <w:rsid w:val="006517BE"/>
    <w:rsid w:val="00651DD2"/>
    <w:rsid w:val="00653E1C"/>
    <w:rsid w:val="00664BCE"/>
    <w:rsid w:val="00675D62"/>
    <w:rsid w:val="00686254"/>
    <w:rsid w:val="006D4BCE"/>
    <w:rsid w:val="006D6570"/>
    <w:rsid w:val="006E2100"/>
    <w:rsid w:val="006E62D1"/>
    <w:rsid w:val="00701853"/>
    <w:rsid w:val="007019ED"/>
    <w:rsid w:val="00713664"/>
    <w:rsid w:val="00714223"/>
    <w:rsid w:val="00721C7E"/>
    <w:rsid w:val="0074325D"/>
    <w:rsid w:val="0074463C"/>
    <w:rsid w:val="007462AF"/>
    <w:rsid w:val="0075128F"/>
    <w:rsid w:val="0077143B"/>
    <w:rsid w:val="00795B90"/>
    <w:rsid w:val="007D5770"/>
    <w:rsid w:val="007D5EE3"/>
    <w:rsid w:val="007D5F7E"/>
    <w:rsid w:val="008119F4"/>
    <w:rsid w:val="008464F5"/>
    <w:rsid w:val="0085730D"/>
    <w:rsid w:val="00873C85"/>
    <w:rsid w:val="0088595F"/>
    <w:rsid w:val="008879C6"/>
    <w:rsid w:val="00892632"/>
    <w:rsid w:val="00894FFB"/>
    <w:rsid w:val="00896A3D"/>
    <w:rsid w:val="008B2BFF"/>
    <w:rsid w:val="008E2B23"/>
    <w:rsid w:val="008F1630"/>
    <w:rsid w:val="008F43F1"/>
    <w:rsid w:val="008F4643"/>
    <w:rsid w:val="0090346A"/>
    <w:rsid w:val="009126F7"/>
    <w:rsid w:val="00926013"/>
    <w:rsid w:val="00932232"/>
    <w:rsid w:val="00932CBB"/>
    <w:rsid w:val="00945FD2"/>
    <w:rsid w:val="009504C2"/>
    <w:rsid w:val="009561C1"/>
    <w:rsid w:val="00973086"/>
    <w:rsid w:val="0097627C"/>
    <w:rsid w:val="009B2602"/>
    <w:rsid w:val="009F48C2"/>
    <w:rsid w:val="00A06521"/>
    <w:rsid w:val="00A07921"/>
    <w:rsid w:val="00A119AB"/>
    <w:rsid w:val="00A164D7"/>
    <w:rsid w:val="00A264D2"/>
    <w:rsid w:val="00A66921"/>
    <w:rsid w:val="00A95649"/>
    <w:rsid w:val="00AD40B4"/>
    <w:rsid w:val="00AD4E72"/>
    <w:rsid w:val="00AD538B"/>
    <w:rsid w:val="00AD7D17"/>
    <w:rsid w:val="00AF5D69"/>
    <w:rsid w:val="00AF68D2"/>
    <w:rsid w:val="00B06DC5"/>
    <w:rsid w:val="00B12A41"/>
    <w:rsid w:val="00B333B9"/>
    <w:rsid w:val="00B3368D"/>
    <w:rsid w:val="00B45068"/>
    <w:rsid w:val="00B51C4C"/>
    <w:rsid w:val="00B53696"/>
    <w:rsid w:val="00B5539F"/>
    <w:rsid w:val="00B64F7D"/>
    <w:rsid w:val="00B71C56"/>
    <w:rsid w:val="00B75C10"/>
    <w:rsid w:val="00B8392F"/>
    <w:rsid w:val="00B83FCB"/>
    <w:rsid w:val="00B87E5C"/>
    <w:rsid w:val="00BC0611"/>
    <w:rsid w:val="00BF0944"/>
    <w:rsid w:val="00BF1699"/>
    <w:rsid w:val="00BF1FD0"/>
    <w:rsid w:val="00BF6471"/>
    <w:rsid w:val="00BF724D"/>
    <w:rsid w:val="00C04FE5"/>
    <w:rsid w:val="00C23B58"/>
    <w:rsid w:val="00C464D6"/>
    <w:rsid w:val="00C56EC1"/>
    <w:rsid w:val="00C77DBB"/>
    <w:rsid w:val="00C8083C"/>
    <w:rsid w:val="00C80A86"/>
    <w:rsid w:val="00C82731"/>
    <w:rsid w:val="00C87B09"/>
    <w:rsid w:val="00C93776"/>
    <w:rsid w:val="00CB0251"/>
    <w:rsid w:val="00CB1A49"/>
    <w:rsid w:val="00CF099E"/>
    <w:rsid w:val="00CF3968"/>
    <w:rsid w:val="00D154F1"/>
    <w:rsid w:val="00D66A2A"/>
    <w:rsid w:val="00D82A46"/>
    <w:rsid w:val="00D92A21"/>
    <w:rsid w:val="00D975F7"/>
    <w:rsid w:val="00DB5403"/>
    <w:rsid w:val="00DD021E"/>
    <w:rsid w:val="00DE4DAB"/>
    <w:rsid w:val="00E0763E"/>
    <w:rsid w:val="00E13EBA"/>
    <w:rsid w:val="00E15978"/>
    <w:rsid w:val="00E15D67"/>
    <w:rsid w:val="00E177BF"/>
    <w:rsid w:val="00E27FB4"/>
    <w:rsid w:val="00E34077"/>
    <w:rsid w:val="00E63E39"/>
    <w:rsid w:val="00E72A13"/>
    <w:rsid w:val="00E736B1"/>
    <w:rsid w:val="00E771AE"/>
    <w:rsid w:val="00EA1EB3"/>
    <w:rsid w:val="00EC4BEA"/>
    <w:rsid w:val="00EC537B"/>
    <w:rsid w:val="00F00757"/>
    <w:rsid w:val="00F30D9C"/>
    <w:rsid w:val="00F34D3E"/>
    <w:rsid w:val="00F45167"/>
    <w:rsid w:val="00F5553E"/>
    <w:rsid w:val="00F571A8"/>
    <w:rsid w:val="00F71CF7"/>
    <w:rsid w:val="00F84555"/>
    <w:rsid w:val="00F84FB9"/>
    <w:rsid w:val="00F94DFF"/>
    <w:rsid w:val="00F9583A"/>
    <w:rsid w:val="00FB225E"/>
    <w:rsid w:val="00FB4EEA"/>
    <w:rsid w:val="00FB6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A3D"/>
    <w:pPr>
      <w:ind w:firstLine="720"/>
      <w:jc w:val="both"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083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571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571A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80270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12639C"/>
    <w:pPr>
      <w:suppressAutoHyphens/>
      <w:spacing w:after="120"/>
      <w:ind w:left="360" w:firstLine="0"/>
      <w:jc w:val="left"/>
    </w:pPr>
    <w:rPr>
      <w:rFonts w:ascii="Arial" w:hAnsi="Arial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12639C"/>
    <w:rPr>
      <w:rFonts w:ascii="Arial" w:hAnsi="Arial"/>
      <w:sz w:val="24"/>
      <w:szCs w:val="24"/>
      <w:lang w:eastAsia="ar-SA"/>
    </w:rPr>
  </w:style>
  <w:style w:type="paragraph" w:styleId="BodyText3">
    <w:name w:val="Body Text 3"/>
    <w:basedOn w:val="Normal"/>
    <w:link w:val="BodyText3Char"/>
    <w:rsid w:val="0012639C"/>
    <w:pPr>
      <w:suppressAutoHyphens/>
      <w:spacing w:after="120"/>
      <w:ind w:firstLine="0"/>
      <w:jc w:val="left"/>
    </w:pPr>
    <w:rPr>
      <w:rFonts w:ascii="Arial" w:hAnsi="Arial"/>
      <w:sz w:val="16"/>
      <w:szCs w:val="16"/>
      <w:lang w:eastAsia="ar-SA"/>
    </w:rPr>
  </w:style>
  <w:style w:type="character" w:customStyle="1" w:styleId="BodyText3Char">
    <w:name w:val="Body Text 3 Char"/>
    <w:basedOn w:val="DefaultParagraphFont"/>
    <w:link w:val="BodyText3"/>
    <w:rsid w:val="0012639C"/>
    <w:rPr>
      <w:rFonts w:ascii="Arial" w:hAnsi="Arial"/>
      <w:sz w:val="16"/>
      <w:szCs w:val="16"/>
      <w:lang w:eastAsia="ar-SA"/>
    </w:rPr>
  </w:style>
  <w:style w:type="paragraph" w:customStyle="1" w:styleId="ListParagraphCharChar">
    <w:name w:val="List Paragraph Char Char"/>
    <w:basedOn w:val="Normal"/>
    <w:link w:val="ListParagraphCharCharChar"/>
    <w:uiPriority w:val="34"/>
    <w:qFormat/>
    <w:rsid w:val="00C8083C"/>
    <w:pPr>
      <w:ind w:left="720" w:firstLine="0"/>
      <w:contextualSpacing/>
      <w:jc w:val="left"/>
    </w:pPr>
  </w:style>
  <w:style w:type="character" w:customStyle="1" w:styleId="ListParagraphCharCharChar">
    <w:name w:val="List Paragraph Char Char Char"/>
    <w:link w:val="ListParagraphCharChar"/>
    <w:uiPriority w:val="34"/>
    <w:rsid w:val="00C8083C"/>
    <w:rPr>
      <w:sz w:val="24"/>
      <w:szCs w:val="24"/>
    </w:rPr>
  </w:style>
  <w:style w:type="character" w:styleId="IntenseEmphasis">
    <w:name w:val="Intense Emphasis"/>
    <w:uiPriority w:val="21"/>
    <w:qFormat/>
    <w:rsid w:val="00C8083C"/>
    <w:rPr>
      <w:rFonts w:ascii="Arial" w:hAnsi="Arial"/>
      <w:b/>
      <w:bCs/>
      <w:iCs/>
      <w:color w:val="auto"/>
      <w:sz w:val="28"/>
      <w:u w:val="single"/>
    </w:rPr>
  </w:style>
  <w:style w:type="paragraph" w:styleId="NoSpacing">
    <w:name w:val="No Spacing"/>
    <w:uiPriority w:val="1"/>
    <w:qFormat/>
    <w:rsid w:val="00C8083C"/>
    <w:rPr>
      <w:rFonts w:ascii="Calibri" w:eastAsia="Calibri" w:hAnsi="Calibri"/>
      <w:sz w:val="22"/>
      <w:szCs w:val="22"/>
      <w:lang w:val="sr-Latn-CS"/>
    </w:rPr>
  </w:style>
  <w:style w:type="paragraph" w:customStyle="1" w:styleId="StyleHeading2Bold">
    <w:name w:val="Style Heading 2 + Bold"/>
    <w:basedOn w:val="Heading2"/>
    <w:rsid w:val="00C8083C"/>
    <w:pPr>
      <w:tabs>
        <w:tab w:val="left" w:pos="1440"/>
      </w:tabs>
      <w:ind w:firstLine="0"/>
      <w:jc w:val="center"/>
    </w:pPr>
    <w:rPr>
      <w:rFonts w:ascii="Times New Roman" w:hAnsi="Times New Roman" w:cs="Arial"/>
      <w:i w:val="0"/>
      <w:iCs w:val="0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083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link w:val="ListParagraphChar"/>
    <w:qFormat/>
    <w:rsid w:val="009126F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2502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25024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2502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25024"/>
    <w:rPr>
      <w:sz w:val="16"/>
      <w:szCs w:val="16"/>
    </w:rPr>
  </w:style>
  <w:style w:type="table" w:styleId="TableGrid">
    <w:name w:val="Table Grid"/>
    <w:basedOn w:val="TableNormal"/>
    <w:uiPriority w:val="59"/>
    <w:rsid w:val="00051B8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336073"/>
    <w:pPr>
      <w:spacing w:after="120" w:line="276" w:lineRule="auto"/>
      <w:ind w:firstLine="0"/>
      <w:jc w:val="left"/>
    </w:pPr>
    <w:rPr>
      <w:rFonts w:ascii="Calibri" w:eastAsia="Calibri" w:hAnsi="Calibri"/>
      <w:sz w:val="22"/>
      <w:szCs w:val="22"/>
      <w:lang w:val="sr-Cyrl-CS"/>
    </w:rPr>
  </w:style>
  <w:style w:type="character" w:customStyle="1" w:styleId="BodyTextChar">
    <w:name w:val="Body Text Char"/>
    <w:basedOn w:val="DefaultParagraphFont"/>
    <w:link w:val="BodyText"/>
    <w:uiPriority w:val="99"/>
    <w:rsid w:val="00336073"/>
    <w:rPr>
      <w:rFonts w:ascii="Calibri" w:eastAsia="Calibri" w:hAnsi="Calibri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semiHidden/>
    <w:unhideWhenUsed/>
    <w:rsid w:val="00E771AE"/>
    <w:rPr>
      <w:color w:val="0000FF"/>
      <w:u w:val="single"/>
    </w:rPr>
  </w:style>
  <w:style w:type="character" w:customStyle="1" w:styleId="ListParagraphChar">
    <w:name w:val="List Paragraph Char"/>
    <w:link w:val="ListParagraph"/>
    <w:locked/>
    <w:rsid w:val="00FB225E"/>
    <w:rPr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FB225E"/>
    <w:pPr>
      <w:spacing w:after="200" w:line="276" w:lineRule="auto"/>
      <w:ind w:firstLine="0"/>
      <w:jc w:val="left"/>
    </w:pPr>
    <w:rPr>
      <w:rFonts w:ascii="Calibri" w:eastAsia="Calibri" w:hAnsi="Calibri"/>
      <w:sz w:val="20"/>
      <w:szCs w:val="20"/>
      <w:lang w:val="sr-Cyrl-C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225E"/>
    <w:rPr>
      <w:rFonts w:ascii="Calibri" w:eastAsia="Calibri" w:hAnsi="Calibri"/>
      <w:lang w:val="sr-Cyrl-CS"/>
    </w:rPr>
  </w:style>
  <w:style w:type="paragraph" w:customStyle="1" w:styleId="Default">
    <w:name w:val="Default"/>
    <w:link w:val="DefaultChar"/>
    <w:rsid w:val="00000294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DefaultChar">
    <w:name w:val="Default Char"/>
    <w:basedOn w:val="DefaultParagraphFont"/>
    <w:link w:val="Default"/>
    <w:rsid w:val="00000294"/>
    <w:rPr>
      <w:rFonts w:eastAsiaTheme="minorEastAs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3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ljan.PMF\Desktop\Memorandum%20novi%20manj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21503-D69B-45A3-BECA-C852F8327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novi manji.dotx</Template>
  <TotalTime>214</TotalTime>
  <Pages>9</Pages>
  <Words>1215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PMF Nis</Company>
  <LinksUpToDate>false</LinksUpToDate>
  <CharactersWithSpaces>8129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miljan</dc:creator>
  <cp:lastModifiedBy>korisnik</cp:lastModifiedBy>
  <cp:revision>12</cp:revision>
  <cp:lastPrinted>2018-06-12T11:44:00Z</cp:lastPrinted>
  <dcterms:created xsi:type="dcterms:W3CDTF">2018-03-28T12:31:00Z</dcterms:created>
  <dcterms:modified xsi:type="dcterms:W3CDTF">2019-11-29T13:09:00Z</dcterms:modified>
</cp:coreProperties>
</file>